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BBE" w:rsidRDefault="003E6BBE" w:rsidP="003E6B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DYER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3E6BBE" w:rsidRDefault="003E6BBE" w:rsidP="003E6B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6BBE" w:rsidRDefault="003E6BBE" w:rsidP="003E6B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0DB4" w:rsidRDefault="005A0DB4" w:rsidP="005A0D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Wilton,</w:t>
      </w:r>
    </w:p>
    <w:p w:rsidR="005A0DB4" w:rsidRDefault="005A0DB4" w:rsidP="005A0DB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the late Oliver </w:t>
      </w:r>
      <w:proofErr w:type="spellStart"/>
      <w:r>
        <w:rPr>
          <w:rFonts w:ascii="Times New Roman" w:hAnsi="Times New Roman" w:cs="Times New Roman"/>
          <w:sz w:val="24"/>
          <w:szCs w:val="24"/>
        </w:rPr>
        <w:t>Cervyngton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senior(q.v.).</w:t>
      </w:r>
    </w:p>
    <w:p w:rsidR="005A0DB4" w:rsidRDefault="005A0DB4" w:rsidP="003E6B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21-244)</w:t>
      </w:r>
    </w:p>
    <w:p w:rsidR="003E6BBE" w:rsidRDefault="003E6BBE" w:rsidP="003E6B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Amesbury,</w:t>
      </w:r>
    </w:p>
    <w:p w:rsidR="003E6BBE" w:rsidRDefault="003E6BBE" w:rsidP="003E6B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the lands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Stabbere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E6BBE" w:rsidRDefault="003E6BBE" w:rsidP="003E6B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21-178)</w:t>
      </w:r>
    </w:p>
    <w:p w:rsidR="005A0DB4" w:rsidRDefault="005A0DB4" w:rsidP="003E6B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6BBE" w:rsidRDefault="003E6BBE" w:rsidP="003E6B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6BBE" w:rsidRDefault="003E6BBE" w:rsidP="003E6B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E6BBE" w:rsidRDefault="003E6BBE" w:rsidP="003E6B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January 2016</w:t>
      </w:r>
    </w:p>
    <w:p w:rsidR="005A0DB4" w:rsidRPr="00E470BD" w:rsidRDefault="005A0DB4" w:rsidP="003E6B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2016</w:t>
      </w:r>
      <w:bookmarkStart w:id="0" w:name="_GoBack"/>
      <w:bookmarkEnd w:id="0"/>
    </w:p>
    <w:p w:rsidR="00DD5B8A" w:rsidRPr="003E6BBE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3E6B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BBE" w:rsidRDefault="003E6BBE" w:rsidP="00564E3C">
      <w:pPr>
        <w:spacing w:after="0" w:line="240" w:lineRule="auto"/>
      </w:pPr>
      <w:r>
        <w:separator/>
      </w:r>
    </w:p>
  </w:endnote>
  <w:endnote w:type="continuationSeparator" w:id="0">
    <w:p w:rsidR="003E6BBE" w:rsidRDefault="003E6BB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A0DB4">
      <w:rPr>
        <w:rFonts w:ascii="Times New Roman" w:hAnsi="Times New Roman" w:cs="Times New Roman"/>
        <w:noProof/>
        <w:sz w:val="24"/>
        <w:szCs w:val="24"/>
      </w:rPr>
      <w:t>29 April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BBE" w:rsidRDefault="003E6BBE" w:rsidP="00564E3C">
      <w:pPr>
        <w:spacing w:after="0" w:line="240" w:lineRule="auto"/>
      </w:pPr>
      <w:r>
        <w:separator/>
      </w:r>
    </w:p>
  </w:footnote>
  <w:footnote w:type="continuationSeparator" w:id="0">
    <w:p w:rsidR="003E6BBE" w:rsidRDefault="003E6BB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BBE"/>
    <w:rsid w:val="00372DC6"/>
    <w:rsid w:val="003E6BBE"/>
    <w:rsid w:val="00564E3C"/>
    <w:rsid w:val="005A0DB4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A277D"/>
  <w15:chartTrackingRefBased/>
  <w15:docId w15:val="{5D1FE0E9-302D-40AF-AC8B-FC6FCD6F0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2016-01-03T21:05:00Z</dcterms:created>
  <dcterms:modified xsi:type="dcterms:W3CDTF">2016-04-29T07:32:00Z</dcterms:modified>
</cp:coreProperties>
</file>