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22911" w14:textId="77777777" w:rsidR="008230CE" w:rsidRDefault="008230CE" w:rsidP="008230CE">
      <w:pPr>
        <w:pStyle w:val="NoSpacing"/>
        <w:jc w:val="both"/>
      </w:pPr>
      <w:r>
        <w:rPr>
          <w:u w:val="single"/>
        </w:rPr>
        <w:t>John DYER</w:t>
      </w:r>
      <w:r>
        <w:t xml:space="preserve">     </w:t>
      </w:r>
      <w:proofErr w:type="gramStart"/>
      <w:r>
        <w:t xml:space="preserve">   (</w:t>
      </w:r>
      <w:proofErr w:type="gramEnd"/>
      <w:r>
        <w:t>fl.1402)</w:t>
      </w:r>
    </w:p>
    <w:p w14:paraId="0E9E32BE" w14:textId="77777777" w:rsidR="008230CE" w:rsidRDefault="008230CE" w:rsidP="008230CE">
      <w:pPr>
        <w:pStyle w:val="NoSpacing"/>
        <w:jc w:val="both"/>
      </w:pPr>
    </w:p>
    <w:p w14:paraId="660D5406" w14:textId="77777777" w:rsidR="008230CE" w:rsidRDefault="008230CE" w:rsidP="008230CE">
      <w:pPr>
        <w:pStyle w:val="NoSpacing"/>
        <w:jc w:val="both"/>
      </w:pPr>
    </w:p>
    <w:p w14:paraId="285D6271" w14:textId="77777777" w:rsidR="008230CE" w:rsidRDefault="008230CE" w:rsidP="008230CE">
      <w:pPr>
        <w:pStyle w:val="NoSpacing"/>
        <w:jc w:val="both"/>
      </w:pPr>
      <w:r>
        <w:t>31 Jul.1402</w:t>
      </w:r>
      <w:r>
        <w:tab/>
        <w:t xml:space="preserve">He was a witness when John Cheney, chaplain(q.v.), John Clement, </w:t>
      </w:r>
    </w:p>
    <w:p w14:paraId="219650FC" w14:textId="77777777" w:rsidR="008230CE" w:rsidRDefault="008230CE" w:rsidP="008230CE">
      <w:pPr>
        <w:pStyle w:val="NoSpacing"/>
        <w:jc w:val="both"/>
      </w:pPr>
      <w:r>
        <w:tab/>
      </w:r>
      <w:r>
        <w:tab/>
        <w:t xml:space="preserve">chaplain(q.v.), and Robert </w:t>
      </w:r>
      <w:proofErr w:type="spellStart"/>
      <w:r>
        <w:t>Halyday</w:t>
      </w:r>
      <w:proofErr w:type="spellEnd"/>
      <w:r>
        <w:t xml:space="preserve">(q.v.) granted a piece of land in </w:t>
      </w:r>
    </w:p>
    <w:p w14:paraId="1EAD9569" w14:textId="77777777" w:rsidR="008230CE" w:rsidRDefault="008230CE" w:rsidP="008230CE">
      <w:pPr>
        <w:pStyle w:val="NoSpacing"/>
        <w:jc w:val="both"/>
      </w:pPr>
      <w:r>
        <w:tab/>
      </w:r>
      <w:r>
        <w:tab/>
        <w:t>Littlefield, Ledbury, Herefordshire, to John Wey of Ledbury(q.v.).</w:t>
      </w:r>
    </w:p>
    <w:p w14:paraId="0449AA06" w14:textId="77777777" w:rsidR="008230CE" w:rsidRDefault="008230CE" w:rsidP="008230CE">
      <w:pPr>
        <w:pStyle w:val="NoSpacing"/>
        <w:jc w:val="both"/>
      </w:pPr>
      <w:r>
        <w:tab/>
      </w:r>
      <w:r>
        <w:tab/>
        <w:t>(P.R.O. ref. MS 3688/293)</w:t>
      </w:r>
    </w:p>
    <w:p w14:paraId="190C6998" w14:textId="77777777" w:rsidR="008230CE" w:rsidRDefault="008230CE" w:rsidP="008230CE">
      <w:pPr>
        <w:pStyle w:val="NoSpacing"/>
        <w:jc w:val="both"/>
      </w:pPr>
    </w:p>
    <w:p w14:paraId="0C3BB5A7" w14:textId="77777777" w:rsidR="008230CE" w:rsidRDefault="008230CE" w:rsidP="008230CE">
      <w:pPr>
        <w:pStyle w:val="NoSpacing"/>
        <w:jc w:val="both"/>
      </w:pPr>
    </w:p>
    <w:p w14:paraId="69B47B71" w14:textId="77777777" w:rsidR="008230CE" w:rsidRPr="00AA460B" w:rsidRDefault="008230CE" w:rsidP="008230CE">
      <w:pPr>
        <w:pStyle w:val="NoSpacing"/>
        <w:jc w:val="both"/>
      </w:pPr>
      <w:r>
        <w:t>16 June 2019</w:t>
      </w:r>
    </w:p>
    <w:p w14:paraId="1402DACE" w14:textId="77777777" w:rsidR="006B2F86" w:rsidRPr="00E71FC3" w:rsidRDefault="008230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1B564" w14:textId="77777777" w:rsidR="008230CE" w:rsidRDefault="008230CE" w:rsidP="00E71FC3">
      <w:pPr>
        <w:spacing w:after="0" w:line="240" w:lineRule="auto"/>
      </w:pPr>
      <w:r>
        <w:separator/>
      </w:r>
    </w:p>
  </w:endnote>
  <w:endnote w:type="continuationSeparator" w:id="0">
    <w:p w14:paraId="27149CCD" w14:textId="77777777" w:rsidR="008230CE" w:rsidRDefault="008230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7EB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0DAF1" w14:textId="77777777" w:rsidR="008230CE" w:rsidRDefault="008230CE" w:rsidP="00E71FC3">
      <w:pPr>
        <w:spacing w:after="0" w:line="240" w:lineRule="auto"/>
      </w:pPr>
      <w:r>
        <w:separator/>
      </w:r>
    </w:p>
  </w:footnote>
  <w:footnote w:type="continuationSeparator" w:id="0">
    <w:p w14:paraId="732EAAAA" w14:textId="77777777" w:rsidR="008230CE" w:rsidRDefault="008230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CE"/>
    <w:rsid w:val="001A7C09"/>
    <w:rsid w:val="00577BD5"/>
    <w:rsid w:val="00656CBA"/>
    <w:rsid w:val="006A1F77"/>
    <w:rsid w:val="00733BE7"/>
    <w:rsid w:val="008230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6CC05"/>
  <w15:chartTrackingRefBased/>
  <w15:docId w15:val="{0CD1B8C6-7A19-4408-8132-16841178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2019-06-28T19:10:00Z</dcterms:created>
  <dcterms:modified xsi:type="dcterms:W3CDTF">2019-06-28T19:10:00Z</dcterms:modified>
</cp:coreProperties>
</file>