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B990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DYER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fl.1486)</w:t>
      </w:r>
    </w:p>
    <w:p w14:paraId="246A9CA3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907CC18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D7502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EA1BA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Richard, </w:t>
      </w:r>
      <w:proofErr w:type="gramStart"/>
      <w:r>
        <w:rPr>
          <w:rFonts w:ascii="Times New Roman" w:hAnsi="Times New Roman" w:cs="Times New Roman"/>
          <w:sz w:val="24"/>
          <w:szCs w:val="24"/>
        </w:rPr>
        <w:t>cutler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goldsmith(q.v.).</w:t>
      </w:r>
    </w:p>
    <w:p w14:paraId="22BF0170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https://waalt.uh.edu/index.php/CP40no895Index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4A6E741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2599D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4D44C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 xml:space="preserve">As Richard’s executrix, she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Ongley</w:t>
      </w:r>
      <w:proofErr w:type="spellEnd"/>
    </w:p>
    <w:p w14:paraId="78C12F8A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girdler(q.v.).   (ibid.)</w:t>
      </w:r>
    </w:p>
    <w:p w14:paraId="2649A95C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2FB5F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A25A41" w14:textId="77777777" w:rsidR="00CA5E81" w:rsidRDefault="00CA5E81" w:rsidP="00CA5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September 2022</w:t>
      </w:r>
    </w:p>
    <w:p w14:paraId="1F5254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84EC" w14:textId="77777777" w:rsidR="00CA5E81" w:rsidRDefault="00CA5E81" w:rsidP="009139A6">
      <w:r>
        <w:separator/>
      </w:r>
    </w:p>
  </w:endnote>
  <w:endnote w:type="continuationSeparator" w:id="0">
    <w:p w14:paraId="22EC5B50" w14:textId="77777777" w:rsidR="00CA5E81" w:rsidRDefault="00CA5E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C4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E2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B1E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A9F0" w14:textId="77777777" w:rsidR="00CA5E81" w:rsidRDefault="00CA5E81" w:rsidP="009139A6">
      <w:r>
        <w:separator/>
      </w:r>
    </w:p>
  </w:footnote>
  <w:footnote w:type="continuationSeparator" w:id="0">
    <w:p w14:paraId="503138CC" w14:textId="77777777" w:rsidR="00CA5E81" w:rsidRDefault="00CA5E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50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307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7C6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8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5E8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2F50"/>
  <w15:chartTrackingRefBased/>
  <w15:docId w15:val="{4B9724D0-3641-4FCD-9B03-201E6E7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5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2022-09-26T07:48:00Z</dcterms:created>
  <dcterms:modified xsi:type="dcterms:W3CDTF">2022-09-26T07:48:00Z</dcterms:modified>
</cp:coreProperties>
</file>