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016CEF" w14:textId="77777777" w:rsidR="00E03C68" w:rsidRDefault="00E03C68" w:rsidP="00E03C6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Joan DYER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fl.1484)</w:t>
      </w:r>
    </w:p>
    <w:p w14:paraId="2DBCB776" w14:textId="77777777" w:rsidR="00E03C68" w:rsidRDefault="00E03C68" w:rsidP="00E03C6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London.</w:t>
      </w:r>
    </w:p>
    <w:p w14:paraId="3BD6EAE8" w14:textId="77777777" w:rsidR="00E03C68" w:rsidRDefault="00E03C68" w:rsidP="00E03C6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EFE933C" w14:textId="77777777" w:rsidR="00E03C68" w:rsidRDefault="00E03C68" w:rsidP="00E03C6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7632D2D" w14:textId="77777777" w:rsidR="00E03C68" w:rsidRDefault="00E03C68" w:rsidP="00E03C6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= Robert, cutler(q.v.).</w:t>
      </w:r>
    </w:p>
    <w:p w14:paraId="42C90305" w14:textId="77777777" w:rsidR="00E03C68" w:rsidRDefault="00E03C68" w:rsidP="00E03C6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 </w:t>
      </w:r>
      <w:hyperlink r:id="rId6" w:history="1">
        <w:r w:rsidRPr="00D963DC">
          <w:rPr>
            <w:rStyle w:val="Hyperlink"/>
            <w:rFonts w:ascii="Times New Roman" w:hAnsi="Times New Roman" w:cs="Times New Roman"/>
            <w:sz w:val="24"/>
            <w:szCs w:val="24"/>
          </w:rPr>
          <w:t>https://waalt.uh.edu/index.php/CP40/890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)</w:t>
      </w:r>
    </w:p>
    <w:p w14:paraId="3485B155" w14:textId="77777777" w:rsidR="00E03C68" w:rsidRDefault="00E03C68" w:rsidP="00E03C6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7F0CD8B" w14:textId="77777777" w:rsidR="00E03C68" w:rsidRDefault="00E03C68" w:rsidP="00E03C6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C0A01CC" w14:textId="77777777" w:rsidR="00E03C68" w:rsidRDefault="00E03C68" w:rsidP="00E03C6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1484</w:t>
      </w:r>
      <w:r>
        <w:rPr>
          <w:rFonts w:ascii="Times New Roman" w:hAnsi="Times New Roman" w:cs="Times New Roman"/>
          <w:sz w:val="24"/>
          <w:szCs w:val="24"/>
        </w:rPr>
        <w:tab/>
        <w:t xml:space="preserve">As Robert’s executrix, she made a plaint of debt against Richard </w:t>
      </w:r>
      <w:proofErr w:type="spellStart"/>
      <w:r>
        <w:rPr>
          <w:rFonts w:ascii="Times New Roman" w:hAnsi="Times New Roman" w:cs="Times New Roman"/>
          <w:sz w:val="24"/>
          <w:szCs w:val="24"/>
        </w:rPr>
        <w:t>Ongley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</w:t>
      </w:r>
    </w:p>
    <w:p w14:paraId="66F3C0B4" w14:textId="77777777" w:rsidR="00E03C68" w:rsidRDefault="00E03C68" w:rsidP="00E03C6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Highgate, Middlesex(q.v.).   (ibid.)</w:t>
      </w:r>
    </w:p>
    <w:p w14:paraId="3034B22D" w14:textId="77777777" w:rsidR="00E03C68" w:rsidRDefault="00E03C68" w:rsidP="00E03C6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0A43AB1" w14:textId="77777777" w:rsidR="00E03C68" w:rsidRDefault="00E03C68" w:rsidP="00E03C6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76C8A0A" w14:textId="77777777" w:rsidR="00E03C68" w:rsidRDefault="00E03C68" w:rsidP="00E03C6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22 September 2022</w:t>
      </w:r>
    </w:p>
    <w:p w14:paraId="48C2AE0F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64D3C4" w14:textId="77777777" w:rsidR="00E03C68" w:rsidRDefault="00E03C68" w:rsidP="009139A6">
      <w:r>
        <w:separator/>
      </w:r>
    </w:p>
  </w:endnote>
  <w:endnote w:type="continuationSeparator" w:id="0">
    <w:p w14:paraId="2ABB71FF" w14:textId="77777777" w:rsidR="00E03C68" w:rsidRDefault="00E03C68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A09F31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244A8A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21ADA9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9C3E34" w14:textId="77777777" w:rsidR="00E03C68" w:rsidRDefault="00E03C68" w:rsidP="009139A6">
      <w:r>
        <w:separator/>
      </w:r>
    </w:p>
  </w:footnote>
  <w:footnote w:type="continuationSeparator" w:id="0">
    <w:p w14:paraId="4198210E" w14:textId="77777777" w:rsidR="00E03C68" w:rsidRDefault="00E03C68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65E85E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F47441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A600D9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3C68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03C68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CCEC4D"/>
  <w15:chartTrackingRefBased/>
  <w15:docId w15:val="{1C8EBBF2-1E90-4077-B9A2-6C614EB1A4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E03C6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890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45</Words>
  <Characters>261</Characters>
  <Application>Microsoft Office Word</Application>
  <DocSecurity>0</DocSecurity>
  <Lines>2</Lines>
  <Paragraphs>1</Paragraphs>
  <ScaleCrop>false</ScaleCrop>
  <Company/>
  <LinksUpToDate>false</LinksUpToDate>
  <CharactersWithSpaces>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2022-09-23T09:01:00Z</dcterms:created>
  <dcterms:modified xsi:type="dcterms:W3CDTF">2022-09-23T09:01:00Z</dcterms:modified>
</cp:coreProperties>
</file>