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9EB" w:rsidRDefault="000F2DE7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DYER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4F3665">
        <w:rPr>
          <w:rFonts w:ascii="Times New Roman" w:hAnsi="Times New Roman" w:cs="Times New Roman"/>
          <w:sz w:val="24"/>
          <w:szCs w:val="24"/>
        </w:rPr>
        <w:t xml:space="preserve"> </w:t>
      </w:r>
      <w:r w:rsidR="00545171">
        <w:rPr>
          <w:rFonts w:ascii="Times New Roman" w:hAnsi="Times New Roman" w:cs="Times New Roman"/>
          <w:sz w:val="24"/>
          <w:szCs w:val="24"/>
        </w:rPr>
        <w:t xml:space="preserve"> </w:t>
      </w:r>
      <w:r w:rsidR="001139EB">
        <w:rPr>
          <w:rFonts w:ascii="Times New Roman" w:hAnsi="Times New Roman" w:cs="Times New Roman"/>
          <w:sz w:val="24"/>
          <w:szCs w:val="24"/>
        </w:rPr>
        <w:t xml:space="preserve"> </w:t>
      </w:r>
      <w:r w:rsidR="001139E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139EB">
        <w:rPr>
          <w:rFonts w:ascii="Times New Roman" w:hAnsi="Times New Roman" w:cs="Times New Roman"/>
          <w:sz w:val="24"/>
          <w:szCs w:val="24"/>
        </w:rPr>
        <w:t>fl.1419)</w:t>
      </w:r>
    </w:p>
    <w:p w:rsidR="001139EB" w:rsidRDefault="001139EB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39EB" w:rsidRDefault="001139EB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39EB" w:rsidRDefault="001139EB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Shaftesbury,</w:t>
      </w:r>
    </w:p>
    <w:p w:rsidR="001139EB" w:rsidRDefault="001139EB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Sir Edmund Mortimer(q.v.).</w:t>
      </w:r>
    </w:p>
    <w:p w:rsidR="001139EB" w:rsidRDefault="001139EB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21-351)</w:t>
      </w:r>
    </w:p>
    <w:p w:rsidR="001139EB" w:rsidRDefault="001139EB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39EB" w:rsidRDefault="001139EB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F2DE7" w:rsidRDefault="001139EB" w:rsidP="00113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  <w:bookmarkStart w:id="0" w:name="_GoBack"/>
      <w:bookmarkEnd w:id="0"/>
    </w:p>
    <w:sectPr w:rsidR="006B2F86" w:rsidRPr="000F2D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DE7" w:rsidRDefault="000F2DE7" w:rsidP="00E71FC3">
      <w:pPr>
        <w:spacing w:after="0" w:line="240" w:lineRule="auto"/>
      </w:pPr>
      <w:r>
        <w:separator/>
      </w:r>
    </w:p>
  </w:endnote>
  <w:endnote w:type="continuationSeparator" w:id="0">
    <w:p w:rsidR="000F2DE7" w:rsidRDefault="000F2D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DE7" w:rsidRDefault="000F2DE7" w:rsidP="00E71FC3">
      <w:pPr>
        <w:spacing w:after="0" w:line="240" w:lineRule="auto"/>
      </w:pPr>
      <w:r>
        <w:separator/>
      </w:r>
    </w:p>
  </w:footnote>
  <w:footnote w:type="continuationSeparator" w:id="0">
    <w:p w:rsidR="000F2DE7" w:rsidRDefault="000F2D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DE7"/>
    <w:rsid w:val="000F2DE7"/>
    <w:rsid w:val="001139EB"/>
    <w:rsid w:val="004F3665"/>
    <w:rsid w:val="0054517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8F779"/>
  <w15:chartTrackingRefBased/>
  <w15:docId w15:val="{D19DFE66-90AC-4203-BEF3-76EC926B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2016-04-08T21:26:00Z</dcterms:created>
  <dcterms:modified xsi:type="dcterms:W3CDTF">2016-04-08T21:57:00Z</dcterms:modified>
</cp:coreProperties>
</file>