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55F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DYER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d.1465)</w:t>
      </w:r>
    </w:p>
    <w:p w:rsidR="00355FBF" w:rsidRDefault="00355F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 of Maiden Bradley, Wiltshire.</w:t>
      </w:r>
    </w:p>
    <w:p w:rsidR="00355FBF" w:rsidRDefault="00355F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5FBF" w:rsidRDefault="00355F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5FBF" w:rsidRDefault="00355F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1465</w:t>
      </w:r>
      <w:r>
        <w:rPr>
          <w:rFonts w:ascii="Times New Roman" w:hAnsi="Times New Roman" w:cs="Times New Roman"/>
          <w:sz w:val="24"/>
          <w:szCs w:val="24"/>
        </w:rPr>
        <w:tab/>
        <w:t xml:space="preserve">He died.    </w:t>
      </w:r>
    </w:p>
    <w:p w:rsidR="00355FBF" w:rsidRDefault="00355F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132B8">
          <w:rPr>
            <w:rStyle w:val="Hyperlink"/>
            <w:rFonts w:ascii="Times New Roman" w:hAnsi="Times New Roman" w:cs="Times New Roman"/>
            <w:sz w:val="24"/>
            <w:szCs w:val="24"/>
          </w:rPr>
          <w:t>http://www.british-history.ac.uk/vch/wilts/vol3/pp295-302#h3-0002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355FBF" w:rsidRDefault="00355F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5FBF" w:rsidRDefault="00355F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5FBF" w:rsidRPr="00355FBF" w:rsidRDefault="00355FB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2015</w:t>
      </w:r>
      <w:bookmarkStart w:id="0" w:name="_GoBack"/>
      <w:bookmarkEnd w:id="0"/>
    </w:p>
    <w:sectPr w:rsidR="00355FBF" w:rsidRPr="00355F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FBF" w:rsidRDefault="00355FBF" w:rsidP="00564E3C">
      <w:pPr>
        <w:spacing w:after="0" w:line="240" w:lineRule="auto"/>
      </w:pPr>
      <w:r>
        <w:separator/>
      </w:r>
    </w:p>
  </w:endnote>
  <w:endnote w:type="continuationSeparator" w:id="0">
    <w:p w:rsidR="00355FBF" w:rsidRDefault="00355FB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55FBF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FBF" w:rsidRDefault="00355FBF" w:rsidP="00564E3C">
      <w:pPr>
        <w:spacing w:after="0" w:line="240" w:lineRule="auto"/>
      </w:pPr>
      <w:r>
        <w:separator/>
      </w:r>
    </w:p>
  </w:footnote>
  <w:footnote w:type="continuationSeparator" w:id="0">
    <w:p w:rsidR="00355FBF" w:rsidRDefault="00355FB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FBF"/>
    <w:rsid w:val="00355FB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28CBE"/>
  <w15:chartTrackingRefBased/>
  <w15:docId w15:val="{B89BFD18-C1EB-434D-980E-6C2C24FF6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55F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vch/wilts/vol3/pp295-302#h3-000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2015-10-13T12:44:00Z</dcterms:created>
  <dcterms:modified xsi:type="dcterms:W3CDTF">2015-10-13T12:46:00Z</dcterms:modified>
</cp:coreProperties>
</file>