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24691" w:rsidP="00C009D8">
      <w:pPr>
        <w:pStyle w:val="NoSpacing"/>
      </w:pPr>
      <w:r>
        <w:rPr>
          <w:u w:val="single"/>
        </w:rPr>
        <w:t>Thomas DRAPOUR</w:t>
      </w:r>
      <w:r>
        <w:t xml:space="preserve">     (d.1443)</w:t>
      </w:r>
    </w:p>
    <w:p w:rsidR="00124691" w:rsidRDefault="00124691" w:rsidP="00C009D8">
      <w:pPr>
        <w:pStyle w:val="NoSpacing"/>
      </w:pPr>
      <w:proofErr w:type="gramStart"/>
      <w:r>
        <w:t>of</w:t>
      </w:r>
      <w:proofErr w:type="gramEnd"/>
      <w:r>
        <w:t xml:space="preserve"> Halifax.</w:t>
      </w:r>
    </w:p>
    <w:p w:rsidR="00C61A60" w:rsidRDefault="00C61A60" w:rsidP="00C009D8">
      <w:pPr>
        <w:pStyle w:val="NoSpacing"/>
      </w:pPr>
    </w:p>
    <w:p w:rsidR="00C61A60" w:rsidRDefault="00C61A60" w:rsidP="00C009D8">
      <w:pPr>
        <w:pStyle w:val="NoSpacing"/>
      </w:pPr>
    </w:p>
    <w:p w:rsidR="00C61A60" w:rsidRDefault="00C61A60" w:rsidP="00C61A60">
      <w:r>
        <w:t>Son:</w:t>
      </w:r>
      <w:r>
        <w:tab/>
      </w:r>
      <w:proofErr w:type="gramStart"/>
      <w:r>
        <w:t>Thomas(</w:t>
      </w:r>
      <w:proofErr w:type="gramEnd"/>
      <w:r>
        <w:t>q.v.).  (“Halifax Wills” p.9)</w:t>
      </w:r>
    </w:p>
    <w:p w:rsidR="00C61A60" w:rsidRDefault="00C61A60" w:rsidP="00C61A60"/>
    <w:p w:rsidR="00C61A60" w:rsidRDefault="00C61A60" w:rsidP="00C61A60"/>
    <w:p w:rsidR="00C61A60" w:rsidRDefault="00C61A60" w:rsidP="00C61A60">
      <w:r>
        <w:t>28 May1443</w:t>
      </w:r>
      <w:r>
        <w:tab/>
        <w:t>Administration of his goods was committed to his son, as he had died</w:t>
      </w:r>
    </w:p>
    <w:p w:rsidR="00124691" w:rsidRDefault="00C61A60" w:rsidP="00C009D8">
      <w:pPr>
        <w:pStyle w:val="NoSpacing"/>
      </w:pPr>
      <w:r>
        <w:tab/>
      </w:r>
      <w:r>
        <w:tab/>
      </w:r>
      <w:proofErr w:type="gramStart"/>
      <w:r>
        <w:t>intestate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124691" w:rsidRDefault="00124691" w:rsidP="00C009D8">
      <w:pPr>
        <w:pStyle w:val="NoSpacing"/>
      </w:pPr>
      <w:r>
        <w:t>28 May1443</w:t>
      </w:r>
      <w:r>
        <w:tab/>
        <w:t>Administration of his goods and possessions was granted.</w:t>
      </w:r>
    </w:p>
    <w:p w:rsidR="00124691" w:rsidRDefault="00124691" w:rsidP="00C009D8">
      <w:pPr>
        <w:pStyle w:val="NoSpacing"/>
      </w:pPr>
      <w:r>
        <w:tab/>
      </w:r>
      <w:r>
        <w:tab/>
        <w:t>(W.Y.R. p.54)</w:t>
      </w:r>
    </w:p>
    <w:p w:rsidR="00124691" w:rsidRDefault="00124691" w:rsidP="00C009D8">
      <w:pPr>
        <w:pStyle w:val="NoSpacing"/>
      </w:pPr>
    </w:p>
    <w:p w:rsidR="00124691" w:rsidRDefault="00124691" w:rsidP="00C009D8">
      <w:pPr>
        <w:pStyle w:val="NoSpacing"/>
      </w:pPr>
    </w:p>
    <w:p w:rsidR="00124691" w:rsidRDefault="00124691" w:rsidP="00C009D8">
      <w:pPr>
        <w:pStyle w:val="NoSpacing"/>
      </w:pPr>
      <w:r>
        <w:t>15 May 2014</w:t>
      </w:r>
    </w:p>
    <w:p w:rsidR="00C61A60" w:rsidRPr="00124691" w:rsidRDefault="00C61A60" w:rsidP="00C009D8">
      <w:pPr>
        <w:pStyle w:val="NoSpacing"/>
      </w:pPr>
      <w:r>
        <w:t>25 June 2015</w:t>
      </w:r>
      <w:bookmarkStart w:id="0" w:name="_GoBack"/>
      <w:bookmarkEnd w:id="0"/>
    </w:p>
    <w:sectPr w:rsidR="00C61A60" w:rsidRPr="00124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691" w:rsidRDefault="00124691" w:rsidP="00920DE3">
      <w:r>
        <w:separator/>
      </w:r>
    </w:p>
  </w:endnote>
  <w:endnote w:type="continuationSeparator" w:id="0">
    <w:p w:rsidR="00124691" w:rsidRDefault="00124691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691" w:rsidRDefault="00124691" w:rsidP="00920DE3">
      <w:r>
        <w:separator/>
      </w:r>
    </w:p>
  </w:footnote>
  <w:footnote w:type="continuationSeparator" w:id="0">
    <w:p w:rsidR="00124691" w:rsidRDefault="00124691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91"/>
    <w:rsid w:val="00120749"/>
    <w:rsid w:val="00124691"/>
    <w:rsid w:val="00624CAE"/>
    <w:rsid w:val="00920DE3"/>
    <w:rsid w:val="00C009D8"/>
    <w:rsid w:val="00C61A6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2014-05-15T20:21:00Z</dcterms:created>
  <dcterms:modified xsi:type="dcterms:W3CDTF">2015-06-25T07:21:00Z</dcterms:modified>
</cp:coreProperties>
</file>