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9EB52" w14:textId="77777777" w:rsidR="00960E8D" w:rsidRDefault="00960E8D" w:rsidP="00960E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DRAPOUR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02558FF8" w14:textId="77777777" w:rsidR="00960E8D" w:rsidRDefault="00960E8D" w:rsidP="00960E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Chesterfield.</w:t>
      </w:r>
    </w:p>
    <w:p w14:paraId="2780D524" w14:textId="77777777" w:rsidR="00960E8D" w:rsidRDefault="00960E8D" w:rsidP="00960E8D">
      <w:pPr>
        <w:pStyle w:val="NoSpacing"/>
        <w:rPr>
          <w:rFonts w:cs="Times New Roman"/>
          <w:szCs w:val="24"/>
        </w:rPr>
      </w:pPr>
    </w:p>
    <w:p w14:paraId="147D9AD4" w14:textId="77777777" w:rsidR="00960E8D" w:rsidRDefault="00960E8D" w:rsidP="00960E8D">
      <w:pPr>
        <w:pStyle w:val="NoSpacing"/>
        <w:rPr>
          <w:rFonts w:cs="Times New Roman"/>
          <w:szCs w:val="24"/>
        </w:rPr>
      </w:pPr>
    </w:p>
    <w:p w14:paraId="31A96BD7" w14:textId="77777777" w:rsidR="00960E8D" w:rsidRDefault="00960E8D" w:rsidP="00960E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Tekell</w:t>
      </w:r>
      <w:proofErr w:type="spellEnd"/>
      <w:r>
        <w:rPr>
          <w:rFonts w:cs="Times New Roman"/>
          <w:szCs w:val="24"/>
        </w:rPr>
        <w:t xml:space="preserve"> of Chesterfield(q.v.).</w:t>
      </w:r>
    </w:p>
    <w:p w14:paraId="4B9AF31E" w14:textId="77777777" w:rsidR="00960E8D" w:rsidRDefault="00960E8D" w:rsidP="00960E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273C6">
          <w:rPr>
            <w:rStyle w:val="Hyperlink"/>
            <w:rFonts w:cs="Times New Roman"/>
            <w:szCs w:val="24"/>
          </w:rPr>
          <w:t>https://waalt.uh.edu/index.php/CP40/570:_A-J</w:t>
        </w:r>
      </w:hyperlink>
      <w:r>
        <w:rPr>
          <w:rFonts w:cs="Times New Roman"/>
          <w:szCs w:val="24"/>
        </w:rPr>
        <w:t xml:space="preserve"> )</w:t>
      </w:r>
    </w:p>
    <w:p w14:paraId="126DA1D7" w14:textId="77777777" w:rsidR="00960E8D" w:rsidRDefault="00960E8D" w:rsidP="00960E8D">
      <w:pPr>
        <w:pStyle w:val="NoSpacing"/>
        <w:rPr>
          <w:rFonts w:cs="Times New Roman"/>
          <w:szCs w:val="24"/>
        </w:rPr>
      </w:pPr>
    </w:p>
    <w:p w14:paraId="12E663B7" w14:textId="77777777" w:rsidR="00960E8D" w:rsidRDefault="00960E8D" w:rsidP="00960E8D">
      <w:pPr>
        <w:pStyle w:val="NoSpacing"/>
        <w:rPr>
          <w:rFonts w:cs="Times New Roman"/>
          <w:szCs w:val="24"/>
        </w:rPr>
      </w:pPr>
    </w:p>
    <w:p w14:paraId="2B8C1635" w14:textId="77777777" w:rsidR="00960E8D" w:rsidRDefault="00960E8D" w:rsidP="00960E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2023</w:t>
      </w:r>
    </w:p>
    <w:p w14:paraId="7328DF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7C2E1" w14:textId="77777777" w:rsidR="00960E8D" w:rsidRDefault="00960E8D" w:rsidP="009139A6">
      <w:r>
        <w:separator/>
      </w:r>
    </w:p>
  </w:endnote>
  <w:endnote w:type="continuationSeparator" w:id="0">
    <w:p w14:paraId="7AF399DA" w14:textId="77777777" w:rsidR="00960E8D" w:rsidRDefault="00960E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1C0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F4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7F9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4F794" w14:textId="77777777" w:rsidR="00960E8D" w:rsidRDefault="00960E8D" w:rsidP="009139A6">
      <w:r>
        <w:separator/>
      </w:r>
    </w:p>
  </w:footnote>
  <w:footnote w:type="continuationSeparator" w:id="0">
    <w:p w14:paraId="63F965AF" w14:textId="77777777" w:rsidR="00960E8D" w:rsidRDefault="00960E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AA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53E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4E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8D"/>
    <w:rsid w:val="000666E0"/>
    <w:rsid w:val="002510B7"/>
    <w:rsid w:val="005C130B"/>
    <w:rsid w:val="00826F5C"/>
    <w:rsid w:val="009139A6"/>
    <w:rsid w:val="009448BB"/>
    <w:rsid w:val="00947624"/>
    <w:rsid w:val="00960E8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C9A06"/>
  <w15:chartTrackingRefBased/>
  <w15:docId w15:val="{999CE1E5-AAEF-4E73-822D-12F5B931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60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2023-05-26T09:31:00Z</dcterms:created>
  <dcterms:modified xsi:type="dcterms:W3CDTF">2023-05-26T09:31:00Z</dcterms:modified>
</cp:coreProperties>
</file>