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FF009E" w14:textId="77777777" w:rsidR="00903AD7" w:rsidRDefault="00903AD7" w:rsidP="00903AD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DRAPERE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78C79A44" w14:textId="77777777" w:rsidR="00903AD7" w:rsidRDefault="00903AD7" w:rsidP="00903AD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Ladbroke.</w:t>
      </w:r>
    </w:p>
    <w:p w14:paraId="1C762B73" w14:textId="77777777" w:rsidR="00903AD7" w:rsidRDefault="00903AD7" w:rsidP="00903AD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6DA148" w14:textId="77777777" w:rsidR="00903AD7" w:rsidRDefault="00903AD7" w:rsidP="00903AD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4D14470" w14:textId="77777777" w:rsidR="00903AD7" w:rsidRDefault="00903AD7" w:rsidP="00903AD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Warwickshire the moiety of the taxes of a fifteenth and a tenth which were granted to the King at the last Parliament.</w:t>
      </w:r>
    </w:p>
    <w:p w14:paraId="3B3B4B23" w14:textId="77777777" w:rsidR="00903AD7" w:rsidRDefault="00903AD7" w:rsidP="00903AD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6CBE5E5F" w14:textId="77777777" w:rsidR="00903AD7" w:rsidRDefault="00903AD7" w:rsidP="00903AD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E37487D" w14:textId="77777777" w:rsidR="00903AD7" w:rsidRDefault="00903AD7" w:rsidP="00903AD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9E4C57F" w14:textId="77777777" w:rsidR="00903AD7" w:rsidRDefault="00903AD7" w:rsidP="00903AD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2023</w:t>
      </w:r>
    </w:p>
    <w:p w14:paraId="5FE67D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5D3F1" w14:textId="77777777" w:rsidR="00903AD7" w:rsidRDefault="00903AD7" w:rsidP="009139A6">
      <w:r>
        <w:separator/>
      </w:r>
    </w:p>
  </w:endnote>
  <w:endnote w:type="continuationSeparator" w:id="0">
    <w:p w14:paraId="3114BDE3" w14:textId="77777777" w:rsidR="00903AD7" w:rsidRDefault="00903A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689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4B7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528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16D51" w14:textId="77777777" w:rsidR="00903AD7" w:rsidRDefault="00903AD7" w:rsidP="009139A6">
      <w:r>
        <w:separator/>
      </w:r>
    </w:p>
  </w:footnote>
  <w:footnote w:type="continuationSeparator" w:id="0">
    <w:p w14:paraId="588E679A" w14:textId="77777777" w:rsidR="00903AD7" w:rsidRDefault="00903A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406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6B8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C10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D7"/>
    <w:rsid w:val="000666E0"/>
    <w:rsid w:val="002510B7"/>
    <w:rsid w:val="00270799"/>
    <w:rsid w:val="005C130B"/>
    <w:rsid w:val="00826F5C"/>
    <w:rsid w:val="00903AD7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FA62C"/>
  <w15:chartTrackingRefBased/>
  <w15:docId w15:val="{65E8F923-AF89-4E5F-9BD1-A909BF76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AD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2024-08-12T18:57:00Z</dcterms:created>
  <dcterms:modified xsi:type="dcterms:W3CDTF">2024-08-12T18:58:00Z</dcterms:modified>
</cp:coreProperties>
</file>