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7F2" w:rsidRDefault="004C37F2" w:rsidP="004C37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DRAPERE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C37F2" w:rsidRDefault="004C37F2" w:rsidP="004C37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37F2" w:rsidRDefault="004C37F2" w:rsidP="004C37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37F2" w:rsidRDefault="004C37F2" w:rsidP="004C37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May1418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Ilchester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Somerset,</w:t>
      </w:r>
    </w:p>
    <w:p w:rsidR="004C37F2" w:rsidRDefault="004C37F2" w:rsidP="004C37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the lands held by the late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Wyvelscombe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C37F2" w:rsidRDefault="004C37F2" w:rsidP="004C37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D749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21-51)</w:t>
      </w:r>
    </w:p>
    <w:p w:rsidR="0062284F" w:rsidRDefault="0062284F" w:rsidP="004C37F2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C37F2" w:rsidRDefault="004C37F2" w:rsidP="004C37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C37F2" w:rsidRDefault="004C37F2" w:rsidP="004C37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C37F2" w:rsidRDefault="004C37F2" w:rsidP="004C37F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October 2015</w:t>
      </w:r>
    </w:p>
    <w:sectPr w:rsidR="00DD5B8A" w:rsidRPr="004C37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7F2" w:rsidRDefault="004C37F2" w:rsidP="00564E3C">
      <w:pPr>
        <w:spacing w:after="0" w:line="240" w:lineRule="auto"/>
      </w:pPr>
      <w:r>
        <w:separator/>
      </w:r>
    </w:p>
  </w:endnote>
  <w:endnote w:type="continuationSeparator" w:id="0">
    <w:p w:rsidR="004C37F2" w:rsidRDefault="004C37F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2284F">
      <w:rPr>
        <w:rFonts w:ascii="Times New Roman" w:hAnsi="Times New Roman" w:cs="Times New Roman"/>
        <w:noProof/>
        <w:sz w:val="24"/>
        <w:szCs w:val="24"/>
      </w:rPr>
      <w:t>28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7F2" w:rsidRDefault="004C37F2" w:rsidP="00564E3C">
      <w:pPr>
        <w:spacing w:after="0" w:line="240" w:lineRule="auto"/>
      </w:pPr>
      <w:r>
        <w:separator/>
      </w:r>
    </w:p>
  </w:footnote>
  <w:footnote w:type="continuationSeparator" w:id="0">
    <w:p w:rsidR="004C37F2" w:rsidRDefault="004C37F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7F2"/>
    <w:rsid w:val="00372DC6"/>
    <w:rsid w:val="004C37F2"/>
    <w:rsid w:val="00564E3C"/>
    <w:rsid w:val="0062284F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362BE"/>
  <w15:chartTrackingRefBased/>
  <w15:docId w15:val="{3373CCFE-65F8-4E02-8609-574FC7B5A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C37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2015-10-16T21:19:00Z</dcterms:created>
  <dcterms:modified xsi:type="dcterms:W3CDTF">2016-01-28T08:49:00Z</dcterms:modified>
</cp:coreProperties>
</file>