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Devizes, Wiltshire,</w:t>
      </w:r>
    </w:p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Lavyngton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61F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21-98)</w:t>
      </w:r>
    </w:p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80200" w:rsidRDefault="00B80200" w:rsidP="00B80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2015</w:t>
      </w:r>
      <w:bookmarkStart w:id="0" w:name="_GoBack"/>
      <w:bookmarkEnd w:id="0"/>
    </w:p>
    <w:sectPr w:rsidR="00DD5B8A" w:rsidRPr="00B802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200" w:rsidRDefault="00B80200" w:rsidP="00564E3C">
      <w:pPr>
        <w:spacing w:after="0" w:line="240" w:lineRule="auto"/>
      </w:pPr>
      <w:r>
        <w:separator/>
      </w:r>
    </w:p>
  </w:endnote>
  <w:endnote w:type="continuationSeparator" w:id="0">
    <w:p w:rsidR="00B80200" w:rsidRDefault="00B8020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80200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200" w:rsidRDefault="00B80200" w:rsidP="00564E3C">
      <w:pPr>
        <w:spacing w:after="0" w:line="240" w:lineRule="auto"/>
      </w:pPr>
      <w:r>
        <w:separator/>
      </w:r>
    </w:p>
  </w:footnote>
  <w:footnote w:type="continuationSeparator" w:id="0">
    <w:p w:rsidR="00B80200" w:rsidRDefault="00B8020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00"/>
    <w:rsid w:val="00372DC6"/>
    <w:rsid w:val="00564E3C"/>
    <w:rsid w:val="0064591D"/>
    <w:rsid w:val="00B8020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8BE46"/>
  <w15:chartTrackingRefBased/>
  <w15:docId w15:val="{4F163258-8A6A-405D-A2C6-8E84FC1B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802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2015-11-10T21:38:00Z</dcterms:created>
  <dcterms:modified xsi:type="dcterms:W3CDTF">2015-11-10T21:39:00Z</dcterms:modified>
</cp:coreProperties>
</file>