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577" w:rsidRDefault="00927577" w:rsidP="00927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DRAPER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27577" w:rsidRDefault="00927577" w:rsidP="00927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Gotham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927577" w:rsidRDefault="00927577" w:rsidP="00927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7577" w:rsidRDefault="00927577" w:rsidP="00927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7577" w:rsidRDefault="00927577" w:rsidP="00927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927577" w:rsidRDefault="00927577" w:rsidP="00927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Sit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FitzWilliam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27577" w:rsidRDefault="00927577" w:rsidP="00927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800B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21-118)</w:t>
      </w:r>
    </w:p>
    <w:p w:rsidR="00927577" w:rsidRDefault="00927577" w:rsidP="00927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7577" w:rsidRDefault="00927577" w:rsidP="00927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27577" w:rsidRDefault="00927577" w:rsidP="00927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2015</w:t>
      </w:r>
    </w:p>
    <w:sectPr w:rsidR="00DD5B8A" w:rsidRPr="009275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577" w:rsidRDefault="00927577" w:rsidP="00564E3C">
      <w:pPr>
        <w:spacing w:after="0" w:line="240" w:lineRule="auto"/>
      </w:pPr>
      <w:r>
        <w:separator/>
      </w:r>
    </w:p>
  </w:endnote>
  <w:endnote w:type="continuationSeparator" w:id="0">
    <w:p w:rsidR="00927577" w:rsidRDefault="0092757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27577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577" w:rsidRDefault="00927577" w:rsidP="00564E3C">
      <w:pPr>
        <w:spacing w:after="0" w:line="240" w:lineRule="auto"/>
      </w:pPr>
      <w:r>
        <w:separator/>
      </w:r>
    </w:p>
  </w:footnote>
  <w:footnote w:type="continuationSeparator" w:id="0">
    <w:p w:rsidR="00927577" w:rsidRDefault="0092757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577"/>
    <w:rsid w:val="00372DC6"/>
    <w:rsid w:val="00564E3C"/>
    <w:rsid w:val="0064591D"/>
    <w:rsid w:val="0092757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C8964"/>
  <w15:chartTrackingRefBased/>
  <w15:docId w15:val="{3231A4A2-3CD3-4A0B-AFE3-00DE452B4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275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2015-11-29T20:35:00Z</dcterms:created>
  <dcterms:modified xsi:type="dcterms:W3CDTF">2015-11-29T20:36:00Z</dcterms:modified>
</cp:coreProperties>
</file>