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062DDB" w14:textId="77777777" w:rsidR="00B42CEE" w:rsidRDefault="00B42CEE" w:rsidP="00B42CEE">
      <w:pPr>
        <w:pStyle w:val="NoSpacing"/>
      </w:pPr>
      <w:r>
        <w:rPr>
          <w:u w:val="single"/>
        </w:rPr>
        <w:t>William DRAPER</w:t>
      </w:r>
      <w:r>
        <w:t xml:space="preserve">   </w:t>
      </w:r>
      <w:proofErr w:type="gramStart"/>
      <w:r>
        <w:t xml:space="preserve">   (</w:t>
      </w:r>
      <w:proofErr w:type="gramEnd"/>
      <w:r>
        <w:t>fl.1457-69)</w:t>
      </w:r>
    </w:p>
    <w:p w14:paraId="7F1A1D7F" w14:textId="77777777" w:rsidR="00B42CEE" w:rsidRDefault="00B42CEE" w:rsidP="00B42CEE">
      <w:pPr>
        <w:pStyle w:val="NoSpacing"/>
      </w:pPr>
      <w:r>
        <w:t>Abbot of Coggeshall, Essex.</w:t>
      </w:r>
    </w:p>
    <w:p w14:paraId="27EA8367" w14:textId="77777777" w:rsidR="00B42CEE" w:rsidRDefault="00B42CEE" w:rsidP="00B42CEE">
      <w:pPr>
        <w:pStyle w:val="NoSpacing"/>
      </w:pPr>
    </w:p>
    <w:p w14:paraId="6ABFE068" w14:textId="77777777" w:rsidR="00B42CEE" w:rsidRDefault="00B42CEE" w:rsidP="00B42CEE">
      <w:pPr>
        <w:pStyle w:val="NoSpacing"/>
      </w:pPr>
    </w:p>
    <w:p w14:paraId="5E10D563" w14:textId="77777777" w:rsidR="00B42CEE" w:rsidRDefault="00B42CEE" w:rsidP="00B42CEE">
      <w:pPr>
        <w:pStyle w:val="NoSpacing"/>
      </w:pPr>
      <w:r>
        <w:tab/>
        <w:t>1457</w:t>
      </w:r>
      <w:r>
        <w:tab/>
        <w:t>He occurs as Abbot.   (V.C.H. Essex vol 2 pp.125-9)</w:t>
      </w:r>
    </w:p>
    <w:p w14:paraId="46D72E7A" w14:textId="77777777" w:rsidR="00B42CEE" w:rsidRDefault="00B42CEE" w:rsidP="00B42CEE">
      <w:pPr>
        <w:pStyle w:val="NoSpacing"/>
      </w:pPr>
      <w:r>
        <w:tab/>
        <w:t>1469</w:t>
      </w:r>
      <w:r>
        <w:tab/>
        <w:t>He occurs as Abbot.   (ibid.)</w:t>
      </w:r>
    </w:p>
    <w:p w14:paraId="481ECD4B" w14:textId="77777777" w:rsidR="00B42CEE" w:rsidRDefault="00B42CEE" w:rsidP="00B42CEE">
      <w:pPr>
        <w:pStyle w:val="NoSpacing"/>
      </w:pPr>
    </w:p>
    <w:p w14:paraId="60B6A151" w14:textId="77777777" w:rsidR="00B42CEE" w:rsidRDefault="00B42CEE" w:rsidP="00B42CEE">
      <w:pPr>
        <w:pStyle w:val="NoSpacing"/>
      </w:pPr>
    </w:p>
    <w:p w14:paraId="59578FEB" w14:textId="77777777" w:rsidR="00B42CEE" w:rsidRDefault="00B42CEE" w:rsidP="00B42CEE">
      <w:pPr>
        <w:pStyle w:val="NoSpacing"/>
      </w:pPr>
      <w:r>
        <w:t>3 January 2018</w:t>
      </w:r>
    </w:p>
    <w:p w14:paraId="5EF8B5BC" w14:textId="77777777" w:rsidR="006B2F86" w:rsidRPr="00E71FC3" w:rsidRDefault="00B42CE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68F8FF" w14:textId="77777777" w:rsidR="00B42CEE" w:rsidRDefault="00B42CEE" w:rsidP="00E71FC3">
      <w:pPr>
        <w:spacing w:after="0" w:line="240" w:lineRule="auto"/>
      </w:pPr>
      <w:r>
        <w:separator/>
      </w:r>
    </w:p>
  </w:endnote>
  <w:endnote w:type="continuationSeparator" w:id="0">
    <w:p w14:paraId="4D00EEDB" w14:textId="77777777" w:rsidR="00B42CEE" w:rsidRDefault="00B42CE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66D02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60E82F" w14:textId="77777777" w:rsidR="00B42CEE" w:rsidRDefault="00B42CEE" w:rsidP="00E71FC3">
      <w:pPr>
        <w:spacing w:after="0" w:line="240" w:lineRule="auto"/>
      </w:pPr>
      <w:r>
        <w:separator/>
      </w:r>
    </w:p>
  </w:footnote>
  <w:footnote w:type="continuationSeparator" w:id="0">
    <w:p w14:paraId="043F2824" w14:textId="77777777" w:rsidR="00B42CEE" w:rsidRDefault="00B42CE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CEE"/>
    <w:rsid w:val="001A7C09"/>
    <w:rsid w:val="00577BD5"/>
    <w:rsid w:val="00656CBA"/>
    <w:rsid w:val="006A1F77"/>
    <w:rsid w:val="00733BE7"/>
    <w:rsid w:val="00AB52E8"/>
    <w:rsid w:val="00B16D3F"/>
    <w:rsid w:val="00B42CEE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CE631D"/>
  <w15:chartTrackingRefBased/>
  <w15:docId w15:val="{D613EF67-E527-4735-B301-5B8F6CA72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2018-09-13T18:37:00Z</dcterms:created>
  <dcterms:modified xsi:type="dcterms:W3CDTF">2018-09-13T18:37:00Z</dcterms:modified>
</cp:coreProperties>
</file>