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5FF9D" w14:textId="77777777" w:rsidR="005D197F" w:rsidRDefault="005D197F" w:rsidP="005D19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DRAPER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1F6BF21E" w14:textId="77777777" w:rsidR="005D197F" w:rsidRDefault="005D197F" w:rsidP="005D19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3438B3" w14:textId="77777777" w:rsidR="005D197F" w:rsidRDefault="005D197F" w:rsidP="005D19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6FEFA9" w14:textId="77777777" w:rsidR="005D197F" w:rsidRDefault="005D197F" w:rsidP="005D19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Melton Mowbray,</w:t>
      </w:r>
    </w:p>
    <w:p w14:paraId="7A4A0EEB" w14:textId="77777777" w:rsidR="005D197F" w:rsidRDefault="005D197F" w:rsidP="005D19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Leicestershire, into lands of Sir Thomas West(q.v.).</w:t>
      </w:r>
    </w:p>
    <w:p w14:paraId="062B3633" w14:textId="77777777" w:rsidR="005D197F" w:rsidRDefault="005D197F" w:rsidP="005D19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19-59)</w:t>
      </w:r>
    </w:p>
    <w:p w14:paraId="42CAFA80" w14:textId="77777777" w:rsidR="005D197F" w:rsidRDefault="005D197F" w:rsidP="005D19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F8CE46" w14:textId="77777777" w:rsidR="005D197F" w:rsidRDefault="005D197F" w:rsidP="005D19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0E421A" w14:textId="77777777" w:rsidR="005D197F" w:rsidRPr="00FC4ED1" w:rsidRDefault="005D197F" w:rsidP="005D19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4ECC4CE1" w14:textId="490A9DDC" w:rsidR="00BA00AB" w:rsidRPr="005D197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D19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A8B4F" w14:textId="77777777" w:rsidR="005D197F" w:rsidRDefault="005D197F" w:rsidP="009139A6">
      <w:r>
        <w:separator/>
      </w:r>
    </w:p>
  </w:endnote>
  <w:endnote w:type="continuationSeparator" w:id="0">
    <w:p w14:paraId="07622C36" w14:textId="77777777" w:rsidR="005D197F" w:rsidRDefault="005D19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CFC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687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08D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E3B84" w14:textId="77777777" w:rsidR="005D197F" w:rsidRDefault="005D197F" w:rsidP="009139A6">
      <w:r>
        <w:separator/>
      </w:r>
    </w:p>
  </w:footnote>
  <w:footnote w:type="continuationSeparator" w:id="0">
    <w:p w14:paraId="78D189BD" w14:textId="77777777" w:rsidR="005D197F" w:rsidRDefault="005D19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EF3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FA3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FF0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7F"/>
    <w:rsid w:val="000666E0"/>
    <w:rsid w:val="002510B7"/>
    <w:rsid w:val="005C130B"/>
    <w:rsid w:val="005D197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C9EAD"/>
  <w15:chartTrackingRefBased/>
  <w15:docId w15:val="{54084162-E1CC-4903-9092-E5D63AED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2022-03-09T17:23:00Z</dcterms:created>
  <dcterms:modified xsi:type="dcterms:W3CDTF">2022-03-09T17:23:00Z</dcterms:modified>
</cp:coreProperties>
</file>