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BF74A" w14:textId="77777777" w:rsidR="00706626" w:rsidRDefault="00706626" w:rsidP="00706626">
      <w:pPr>
        <w:pStyle w:val="NoSpacing"/>
      </w:pPr>
      <w:r>
        <w:rPr>
          <w:u w:val="single"/>
        </w:rPr>
        <w:t>Unknown DRAPER</w:t>
      </w:r>
      <w:r>
        <w:t xml:space="preserve">    </w:t>
      </w:r>
      <w:proofErr w:type="gramStart"/>
      <w:r>
        <w:t xml:space="preserve">   (</w:t>
      </w:r>
      <w:proofErr w:type="gramEnd"/>
      <w:r>
        <w:t>fl.1498-9)</w:t>
      </w:r>
    </w:p>
    <w:p w14:paraId="60BAD7B4" w14:textId="77777777" w:rsidR="00706626" w:rsidRDefault="00706626" w:rsidP="00706626">
      <w:pPr>
        <w:pStyle w:val="NoSpacing"/>
      </w:pPr>
      <w:r>
        <w:t>of Cambridge University.</w:t>
      </w:r>
    </w:p>
    <w:p w14:paraId="7AF1FE1C" w14:textId="77777777" w:rsidR="00706626" w:rsidRDefault="00706626" w:rsidP="00706626">
      <w:pPr>
        <w:pStyle w:val="NoSpacing"/>
      </w:pPr>
    </w:p>
    <w:p w14:paraId="30AE83B1" w14:textId="77777777" w:rsidR="00706626" w:rsidRDefault="00706626" w:rsidP="00706626">
      <w:pPr>
        <w:pStyle w:val="NoSpacing"/>
      </w:pPr>
    </w:p>
    <w:p w14:paraId="31FED92B" w14:textId="77777777" w:rsidR="00706626" w:rsidRDefault="00706626" w:rsidP="00706626">
      <w:pPr>
        <w:pStyle w:val="NoSpacing"/>
      </w:pPr>
      <w:r>
        <w:t xml:space="preserve">         1498-9</w:t>
      </w:r>
      <w:r>
        <w:tab/>
        <w:t>B.A.</w:t>
      </w:r>
    </w:p>
    <w:p w14:paraId="18DE257C" w14:textId="77777777" w:rsidR="00706626" w:rsidRDefault="00706626" w:rsidP="00706626">
      <w:pPr>
        <w:pStyle w:val="NoSpacing"/>
      </w:pPr>
      <w:r>
        <w:tab/>
      </w:r>
      <w:r>
        <w:tab/>
        <w:t xml:space="preserve">(“Alumni </w:t>
      </w:r>
      <w:proofErr w:type="spellStart"/>
      <w:r>
        <w:t>Cantabrigienses</w:t>
      </w:r>
      <w:proofErr w:type="spellEnd"/>
      <w:r>
        <w:t xml:space="preserve">” compiled by John Venn and </w:t>
      </w:r>
      <w:proofErr w:type="spellStart"/>
      <w:r>
        <w:t>J.</w:t>
      </w:r>
      <w:proofErr w:type="gramStart"/>
      <w:r>
        <w:t>A.Venn</w:t>
      </w:r>
      <w:proofErr w:type="spellEnd"/>
      <w:proofErr w:type="gramEnd"/>
      <w:r>
        <w:t>, pub. Cambridge</w:t>
      </w:r>
    </w:p>
    <w:p w14:paraId="1D50B7E0" w14:textId="77777777" w:rsidR="00706626" w:rsidRDefault="00706626" w:rsidP="00706626">
      <w:pPr>
        <w:pStyle w:val="NoSpacing"/>
        <w:ind w:left="720" w:firstLine="720"/>
      </w:pPr>
      <w:r>
        <w:t>University Press, 1922, part I volume II p.66)</w:t>
      </w:r>
    </w:p>
    <w:p w14:paraId="3CAADE32" w14:textId="77777777" w:rsidR="00706626" w:rsidRDefault="00706626" w:rsidP="00706626">
      <w:pPr>
        <w:pStyle w:val="NoSpacing"/>
      </w:pPr>
    </w:p>
    <w:p w14:paraId="021B0B7F" w14:textId="77777777" w:rsidR="00706626" w:rsidRDefault="00706626" w:rsidP="00706626">
      <w:pPr>
        <w:pStyle w:val="NoSpacing"/>
      </w:pPr>
    </w:p>
    <w:p w14:paraId="6294A6C1" w14:textId="77777777" w:rsidR="00706626" w:rsidRDefault="00706626" w:rsidP="00706626">
      <w:pPr>
        <w:pStyle w:val="NoSpacing"/>
      </w:pPr>
      <w:r>
        <w:t>8 December 2024</w:t>
      </w:r>
    </w:p>
    <w:p w14:paraId="00D93E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 w:rsidSect="007066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CEC92" w14:textId="77777777" w:rsidR="00706626" w:rsidRDefault="00706626" w:rsidP="009139A6">
      <w:r>
        <w:separator/>
      </w:r>
    </w:p>
  </w:endnote>
  <w:endnote w:type="continuationSeparator" w:id="0">
    <w:p w14:paraId="621977F6" w14:textId="77777777" w:rsidR="00706626" w:rsidRDefault="007066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550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273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206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212E5B" w14:textId="77777777" w:rsidR="00706626" w:rsidRDefault="00706626" w:rsidP="009139A6">
      <w:r>
        <w:separator/>
      </w:r>
    </w:p>
  </w:footnote>
  <w:footnote w:type="continuationSeparator" w:id="0">
    <w:p w14:paraId="56313E9A" w14:textId="77777777" w:rsidR="00706626" w:rsidRDefault="007066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63C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FCB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CD76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626"/>
    <w:rsid w:val="000666E0"/>
    <w:rsid w:val="002510B7"/>
    <w:rsid w:val="00270799"/>
    <w:rsid w:val="005C130B"/>
    <w:rsid w:val="0070662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B0C52"/>
  <w15:chartTrackingRefBased/>
  <w15:docId w15:val="{BF2DEA55-01BA-4A2E-9261-AAC45A69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2024-12-09T20:14:00Z</dcterms:created>
  <dcterms:modified xsi:type="dcterms:W3CDTF">2024-12-09T20:15:00Z</dcterms:modified>
</cp:coreProperties>
</file>