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B3FCA8" w14:textId="77777777" w:rsidR="00AD4F5D" w:rsidRDefault="00AD4F5D" w:rsidP="00AD4F5D">
      <w:pPr>
        <w:pStyle w:val="NoSpacing"/>
      </w:pPr>
      <w:r>
        <w:rPr>
          <w:u w:val="single"/>
        </w:rPr>
        <w:t>Unknown DRAPER</w:t>
      </w:r>
      <w:r>
        <w:t xml:space="preserve">     </w:t>
      </w:r>
      <w:proofErr w:type="gramStart"/>
      <w:r>
        <w:t xml:space="preserve">   (</w:t>
      </w:r>
      <w:proofErr w:type="gramEnd"/>
      <w:r>
        <w:t>fl.1459)</w:t>
      </w:r>
    </w:p>
    <w:p w14:paraId="5AF0A1DB" w14:textId="77777777" w:rsidR="00AD4F5D" w:rsidRDefault="00AD4F5D" w:rsidP="00AD4F5D">
      <w:pPr>
        <w:pStyle w:val="NoSpacing"/>
      </w:pPr>
      <w:r>
        <w:t xml:space="preserve">A </w:t>
      </w:r>
      <w:proofErr w:type="gramStart"/>
      <w:r>
        <w:t>friar</w:t>
      </w:r>
      <w:proofErr w:type="gramEnd"/>
      <w:r>
        <w:t>.</w:t>
      </w:r>
    </w:p>
    <w:p w14:paraId="5C7E2CE4" w14:textId="77777777" w:rsidR="00AD4F5D" w:rsidRDefault="00AD4F5D" w:rsidP="00AD4F5D">
      <w:pPr>
        <w:pStyle w:val="NoSpacing"/>
      </w:pPr>
    </w:p>
    <w:p w14:paraId="6F8D1AF7" w14:textId="77777777" w:rsidR="00AD4F5D" w:rsidRDefault="00AD4F5D" w:rsidP="00AD4F5D">
      <w:pPr>
        <w:pStyle w:val="NoSpacing"/>
      </w:pPr>
    </w:p>
    <w:p w14:paraId="13506467" w14:textId="77777777" w:rsidR="00AD4F5D" w:rsidRDefault="00AD4F5D" w:rsidP="00AD4F5D">
      <w:pPr>
        <w:pStyle w:val="NoSpacing"/>
      </w:pPr>
      <w:r>
        <w:tab/>
        <w:t>1459</w:t>
      </w:r>
      <w:r>
        <w:tab/>
        <w:t>D.D. Cambridge University.</w:t>
      </w:r>
    </w:p>
    <w:p w14:paraId="0E2881D6" w14:textId="77777777" w:rsidR="00AD4F5D" w:rsidRDefault="00AD4F5D" w:rsidP="00AD4F5D">
      <w:pPr>
        <w:pStyle w:val="NoSpacing"/>
      </w:pPr>
      <w:r>
        <w:tab/>
      </w:r>
      <w:r>
        <w:tab/>
        <w:t xml:space="preserve">(“Alumni </w:t>
      </w:r>
      <w:proofErr w:type="spellStart"/>
      <w:r>
        <w:t>Cantabrigienses</w:t>
      </w:r>
      <w:proofErr w:type="spellEnd"/>
      <w:r>
        <w:t xml:space="preserve">” compiled by John Venn and </w:t>
      </w:r>
      <w:proofErr w:type="spellStart"/>
      <w:r>
        <w:t>J.</w:t>
      </w:r>
      <w:proofErr w:type="gramStart"/>
      <w:r>
        <w:t>A.Venn</w:t>
      </w:r>
      <w:proofErr w:type="spellEnd"/>
      <w:proofErr w:type="gramEnd"/>
      <w:r>
        <w:t>, pub. Cambridge</w:t>
      </w:r>
    </w:p>
    <w:p w14:paraId="4309ADFB" w14:textId="77777777" w:rsidR="00AD4F5D" w:rsidRDefault="00AD4F5D" w:rsidP="00AD4F5D">
      <w:pPr>
        <w:pStyle w:val="NoSpacing"/>
        <w:ind w:left="720" w:firstLine="720"/>
      </w:pPr>
      <w:r>
        <w:t>University Press, 1922, part I volume II p.66)</w:t>
      </w:r>
    </w:p>
    <w:p w14:paraId="65645BB6" w14:textId="77777777" w:rsidR="00AD4F5D" w:rsidRDefault="00AD4F5D" w:rsidP="00AD4F5D">
      <w:pPr>
        <w:pStyle w:val="NoSpacing"/>
      </w:pPr>
    </w:p>
    <w:p w14:paraId="561F33AD" w14:textId="77777777" w:rsidR="00AD4F5D" w:rsidRDefault="00AD4F5D" w:rsidP="00AD4F5D">
      <w:pPr>
        <w:pStyle w:val="NoSpacing"/>
      </w:pPr>
    </w:p>
    <w:p w14:paraId="060E5688" w14:textId="77777777" w:rsidR="00AD4F5D" w:rsidRDefault="00AD4F5D" w:rsidP="00AD4F5D">
      <w:pPr>
        <w:pStyle w:val="NoSpacing"/>
      </w:pPr>
      <w:r>
        <w:t>8 December 2024</w:t>
      </w:r>
    </w:p>
    <w:p w14:paraId="552FF92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 w:rsidSect="00AD4F5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35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248DC6" w14:textId="77777777" w:rsidR="00AD4F5D" w:rsidRDefault="00AD4F5D" w:rsidP="009139A6">
      <w:r>
        <w:separator/>
      </w:r>
    </w:p>
  </w:endnote>
  <w:endnote w:type="continuationSeparator" w:id="0">
    <w:p w14:paraId="45FEA194" w14:textId="77777777" w:rsidR="00AD4F5D" w:rsidRDefault="00AD4F5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F4CF2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17014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B933D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D9766A" w14:textId="77777777" w:rsidR="00AD4F5D" w:rsidRDefault="00AD4F5D" w:rsidP="009139A6">
      <w:r>
        <w:separator/>
      </w:r>
    </w:p>
  </w:footnote>
  <w:footnote w:type="continuationSeparator" w:id="0">
    <w:p w14:paraId="1500D485" w14:textId="77777777" w:rsidR="00AD4F5D" w:rsidRDefault="00AD4F5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B0D47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BECCA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5332A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F5D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D4F5D"/>
    <w:rsid w:val="00AE65F8"/>
    <w:rsid w:val="00BA00AB"/>
    <w:rsid w:val="00C71834"/>
    <w:rsid w:val="00CB4ED9"/>
    <w:rsid w:val="00D572DE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7CCF72"/>
  <w15:chartTrackingRefBased/>
  <w15:docId w15:val="{45C8777A-DDAB-4A58-A181-D12BCB343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32</Words>
  <Characters>189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2024-12-10T12:13:00Z</dcterms:created>
  <dcterms:modified xsi:type="dcterms:W3CDTF">2024-12-10T12:14:00Z</dcterms:modified>
</cp:coreProperties>
</file>