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AFF78" w14:textId="77777777" w:rsidR="00C1781A" w:rsidRDefault="00C1781A" w:rsidP="00C1781A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028"/>
        </w:tabs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DRAPER</w:t>
      </w:r>
      <w:r>
        <w:rPr>
          <w:rFonts w:cs="Times New Roman"/>
          <w:szCs w:val="24"/>
        </w:rPr>
        <w:t xml:space="preserve">    (fl.1418)</w:t>
      </w:r>
    </w:p>
    <w:p w14:paraId="34B75212" w14:textId="77777777" w:rsidR="00C1781A" w:rsidRDefault="00C1781A" w:rsidP="00C1781A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028"/>
        </w:tabs>
        <w:rPr>
          <w:rFonts w:cs="Times New Roman"/>
          <w:szCs w:val="24"/>
        </w:rPr>
      </w:pPr>
      <w:r>
        <w:rPr>
          <w:rFonts w:cs="Times New Roman"/>
          <w:szCs w:val="24"/>
        </w:rPr>
        <w:t>of Nottingham. Skinner.</w:t>
      </w:r>
    </w:p>
    <w:p w14:paraId="77D44E35" w14:textId="77777777" w:rsidR="00C1781A" w:rsidRDefault="00C1781A" w:rsidP="00C1781A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028"/>
        </w:tabs>
        <w:rPr>
          <w:rFonts w:cs="Times New Roman"/>
          <w:szCs w:val="24"/>
        </w:rPr>
      </w:pPr>
    </w:p>
    <w:p w14:paraId="26C94702" w14:textId="77777777" w:rsidR="00C1781A" w:rsidRDefault="00C1781A" w:rsidP="00C1781A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028"/>
        </w:tabs>
        <w:rPr>
          <w:rFonts w:cs="Times New Roman"/>
          <w:szCs w:val="24"/>
        </w:rPr>
      </w:pPr>
    </w:p>
    <w:p w14:paraId="12B5E608" w14:textId="77777777" w:rsidR="00C1781A" w:rsidRDefault="00C1781A" w:rsidP="00C1781A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028"/>
        </w:tabs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1418</w:t>
      </w:r>
      <w:r>
        <w:rPr>
          <w:rFonts w:cs="Times New Roman"/>
          <w:szCs w:val="24"/>
        </w:rPr>
        <w:tab/>
        <w:t>John Malory(q.v.) brought a plaint of debt against him and five others.</w:t>
      </w:r>
    </w:p>
    <w:p w14:paraId="67466D43" w14:textId="77777777" w:rsidR="00C1781A" w:rsidRDefault="00C1781A" w:rsidP="00C1781A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028"/>
        </w:tabs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5651F7">
          <w:rPr>
            <w:rStyle w:val="Hyperlink"/>
            <w:rFonts w:cs="Times New Roman"/>
            <w:szCs w:val="24"/>
          </w:rPr>
          <w:t>http://aalt.law.uh.edu/Indices/CP40Indices/CP40no629/CP40no629Pl.htm</w:t>
        </w:r>
      </w:hyperlink>
      <w:r>
        <w:rPr>
          <w:rFonts w:cs="Times New Roman"/>
          <w:szCs w:val="24"/>
        </w:rPr>
        <w:t xml:space="preserve"> )</w:t>
      </w:r>
    </w:p>
    <w:p w14:paraId="13DA9190" w14:textId="77777777" w:rsidR="00C1781A" w:rsidRDefault="00C1781A" w:rsidP="00C1781A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028"/>
        </w:tabs>
        <w:rPr>
          <w:rFonts w:cs="Times New Roman"/>
          <w:szCs w:val="24"/>
        </w:rPr>
      </w:pPr>
    </w:p>
    <w:p w14:paraId="430EFC35" w14:textId="77777777" w:rsidR="00C1781A" w:rsidRDefault="00C1781A" w:rsidP="00C1781A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028"/>
        </w:tabs>
        <w:rPr>
          <w:rFonts w:cs="Times New Roman"/>
          <w:szCs w:val="24"/>
        </w:rPr>
      </w:pPr>
    </w:p>
    <w:p w14:paraId="30EE4E41" w14:textId="77777777" w:rsidR="00C1781A" w:rsidRDefault="00C1781A" w:rsidP="00C1781A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028"/>
        </w:tabs>
        <w:rPr>
          <w:rFonts w:cs="Times New Roman"/>
          <w:szCs w:val="24"/>
        </w:rPr>
      </w:pPr>
      <w:r>
        <w:rPr>
          <w:rFonts w:cs="Times New Roman"/>
          <w:szCs w:val="24"/>
        </w:rPr>
        <w:t>27 March 2025</w:t>
      </w:r>
    </w:p>
    <w:p w14:paraId="43582C6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D5B050" w14:textId="77777777" w:rsidR="00C1781A" w:rsidRDefault="00C1781A" w:rsidP="009139A6">
      <w:r>
        <w:separator/>
      </w:r>
    </w:p>
  </w:endnote>
  <w:endnote w:type="continuationSeparator" w:id="0">
    <w:p w14:paraId="0B4AE892" w14:textId="77777777" w:rsidR="00C1781A" w:rsidRDefault="00C1781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9B9E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6806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AC87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AB6E7" w14:textId="77777777" w:rsidR="00C1781A" w:rsidRDefault="00C1781A" w:rsidP="009139A6">
      <w:r>
        <w:separator/>
      </w:r>
    </w:p>
  </w:footnote>
  <w:footnote w:type="continuationSeparator" w:id="0">
    <w:p w14:paraId="364C35E4" w14:textId="77777777" w:rsidR="00C1781A" w:rsidRDefault="00C1781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0093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3E47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FAEF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81A"/>
    <w:rsid w:val="000666E0"/>
    <w:rsid w:val="000A2E7A"/>
    <w:rsid w:val="00190DFA"/>
    <w:rsid w:val="002510B7"/>
    <w:rsid w:val="00270799"/>
    <w:rsid w:val="00357E4A"/>
    <w:rsid w:val="005C130B"/>
    <w:rsid w:val="007D2C1E"/>
    <w:rsid w:val="00826F5C"/>
    <w:rsid w:val="009139A6"/>
    <w:rsid w:val="009411C2"/>
    <w:rsid w:val="009448BB"/>
    <w:rsid w:val="00947624"/>
    <w:rsid w:val="00A3176C"/>
    <w:rsid w:val="00A47C87"/>
    <w:rsid w:val="00AE65F8"/>
    <w:rsid w:val="00BA00AB"/>
    <w:rsid w:val="00C1781A"/>
    <w:rsid w:val="00C71834"/>
    <w:rsid w:val="00CB4ED9"/>
    <w:rsid w:val="00DE227A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72DE85"/>
  <w15:chartTrackingRefBased/>
  <w15:docId w15:val="{95C36BB8-B1C4-42CF-AF0F-74B0B57FF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1781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29/CP40no629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2025-03-28T09:03:00Z</dcterms:created>
  <dcterms:modified xsi:type="dcterms:W3CDTF">2025-03-28T09:03:00Z</dcterms:modified>
</cp:coreProperties>
</file>