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7B91C" w14:textId="77777777" w:rsidR="0019182D" w:rsidRDefault="0019182D" w:rsidP="001918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DRAPER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fl.1484)</w:t>
      </w:r>
    </w:p>
    <w:p w14:paraId="52154881" w14:textId="77777777" w:rsidR="0019182D" w:rsidRDefault="0019182D" w:rsidP="0019182D">
      <w:pPr>
        <w:pStyle w:val="NoSpacing"/>
        <w:rPr>
          <w:rFonts w:cs="Times New Roman"/>
          <w:szCs w:val="24"/>
        </w:rPr>
      </w:pPr>
    </w:p>
    <w:p w14:paraId="158B54D5" w14:textId="77777777" w:rsidR="0019182D" w:rsidRDefault="0019182D" w:rsidP="0019182D">
      <w:pPr>
        <w:pStyle w:val="NoSpacing"/>
        <w:rPr>
          <w:rFonts w:cs="Times New Roman"/>
          <w:szCs w:val="24"/>
        </w:rPr>
      </w:pPr>
    </w:p>
    <w:p w14:paraId="1D422C4C" w14:textId="77777777" w:rsidR="0019182D" w:rsidRDefault="0019182D" w:rsidP="001918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Aug.1484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Great </w:t>
      </w:r>
      <w:proofErr w:type="spellStart"/>
      <w:r>
        <w:rPr>
          <w:rFonts w:cs="Times New Roman"/>
          <w:szCs w:val="24"/>
        </w:rPr>
        <w:t>Faringdon</w:t>
      </w:r>
      <w:proofErr w:type="spellEnd"/>
      <w:r>
        <w:rPr>
          <w:rFonts w:cs="Times New Roman"/>
          <w:szCs w:val="24"/>
        </w:rPr>
        <w:t>,</w:t>
      </w:r>
    </w:p>
    <w:p w14:paraId="0EAA2CF0" w14:textId="77777777" w:rsidR="0019182D" w:rsidRDefault="0019182D" w:rsidP="001918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Berkshire, into lands of Margery </w:t>
      </w:r>
      <w:proofErr w:type="spellStart"/>
      <w:r>
        <w:rPr>
          <w:rFonts w:cs="Times New Roman"/>
          <w:szCs w:val="24"/>
        </w:rPr>
        <w:t>Besell</w:t>
      </w:r>
      <w:proofErr w:type="spellEnd"/>
      <w:r>
        <w:rPr>
          <w:rFonts w:cs="Times New Roman"/>
          <w:szCs w:val="24"/>
        </w:rPr>
        <w:t>(q.v.).</w:t>
      </w:r>
    </w:p>
    <w:p w14:paraId="318AB80C" w14:textId="77777777" w:rsidR="0019182D" w:rsidRDefault="0019182D" w:rsidP="0019182D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Fifteenth-Century Inquisitions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>. A companion”, ed. Michael Hicks pub:  The Boydell Press 2012 p.66)</w:t>
      </w:r>
    </w:p>
    <w:p w14:paraId="31C37B6D" w14:textId="77777777" w:rsidR="0019182D" w:rsidRDefault="0019182D" w:rsidP="0019182D">
      <w:pPr>
        <w:pStyle w:val="NoSpacing"/>
        <w:rPr>
          <w:rFonts w:cs="Times New Roman"/>
          <w:szCs w:val="24"/>
        </w:rPr>
      </w:pPr>
    </w:p>
    <w:p w14:paraId="3362E0FC" w14:textId="77777777" w:rsidR="0019182D" w:rsidRDefault="0019182D" w:rsidP="0019182D">
      <w:pPr>
        <w:pStyle w:val="NoSpacing"/>
        <w:rPr>
          <w:rFonts w:cs="Times New Roman"/>
          <w:szCs w:val="24"/>
        </w:rPr>
      </w:pPr>
    </w:p>
    <w:p w14:paraId="735DFBF6" w14:textId="77777777" w:rsidR="0019182D" w:rsidRDefault="0019182D" w:rsidP="001918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May 2023</w:t>
      </w:r>
    </w:p>
    <w:p w14:paraId="73FC3BA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C33718" w14:textId="77777777" w:rsidR="0019182D" w:rsidRDefault="0019182D" w:rsidP="009139A6">
      <w:r>
        <w:separator/>
      </w:r>
    </w:p>
  </w:endnote>
  <w:endnote w:type="continuationSeparator" w:id="0">
    <w:p w14:paraId="791D7D7F" w14:textId="77777777" w:rsidR="0019182D" w:rsidRDefault="0019182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1C5C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7769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004E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88BE13" w14:textId="77777777" w:rsidR="0019182D" w:rsidRDefault="0019182D" w:rsidP="009139A6">
      <w:r>
        <w:separator/>
      </w:r>
    </w:p>
  </w:footnote>
  <w:footnote w:type="continuationSeparator" w:id="0">
    <w:p w14:paraId="7F79D5E8" w14:textId="77777777" w:rsidR="0019182D" w:rsidRDefault="0019182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93B3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7F67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CE9D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82D"/>
    <w:rsid w:val="000666E0"/>
    <w:rsid w:val="0019182D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B16DD"/>
  <w15:chartTrackingRefBased/>
  <w15:docId w15:val="{E5E9DB6A-0450-4FDA-8F43-EE3BEA408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2023-05-25T19:43:00Z</dcterms:created>
  <dcterms:modified xsi:type="dcterms:W3CDTF">2023-05-25T19:43:00Z</dcterms:modified>
</cp:coreProperties>
</file>