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0FA" w:rsidRDefault="00F740FA" w:rsidP="00F740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DRAPER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740FA" w:rsidRDefault="00F740FA" w:rsidP="00F740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40FA" w:rsidRDefault="00F740FA" w:rsidP="00F740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40FA" w:rsidRDefault="00F740FA" w:rsidP="00F740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Ilchester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:rsidR="00F740FA" w:rsidRDefault="00F740FA" w:rsidP="00F740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Wyvelscombe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740FA" w:rsidRDefault="00F740FA" w:rsidP="00F740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D749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21-51)</w:t>
      </w:r>
    </w:p>
    <w:p w:rsidR="00F740FA" w:rsidRDefault="00F740FA" w:rsidP="00F740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40FA" w:rsidRDefault="00F740FA" w:rsidP="00F740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740FA" w:rsidRDefault="00F740FA" w:rsidP="00F740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2015</w:t>
      </w:r>
      <w:bookmarkStart w:id="0" w:name="_GoBack"/>
      <w:bookmarkEnd w:id="0"/>
    </w:p>
    <w:sectPr w:rsidR="00DD5B8A" w:rsidRPr="00F740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0FA" w:rsidRDefault="00F740FA" w:rsidP="00564E3C">
      <w:pPr>
        <w:spacing w:after="0" w:line="240" w:lineRule="auto"/>
      </w:pPr>
      <w:r>
        <w:separator/>
      </w:r>
    </w:p>
  </w:endnote>
  <w:endnote w:type="continuationSeparator" w:id="0">
    <w:p w:rsidR="00F740FA" w:rsidRDefault="00F740F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740FA">
      <w:rPr>
        <w:rFonts w:ascii="Times New Roman" w:hAnsi="Times New Roman" w:cs="Times New Roman"/>
        <w:noProof/>
        <w:sz w:val="24"/>
        <w:szCs w:val="24"/>
      </w:rPr>
      <w:t>16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0FA" w:rsidRDefault="00F740FA" w:rsidP="00564E3C">
      <w:pPr>
        <w:spacing w:after="0" w:line="240" w:lineRule="auto"/>
      </w:pPr>
      <w:r>
        <w:separator/>
      </w:r>
    </w:p>
  </w:footnote>
  <w:footnote w:type="continuationSeparator" w:id="0">
    <w:p w:rsidR="00F740FA" w:rsidRDefault="00F740F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0FA"/>
    <w:rsid w:val="00372DC6"/>
    <w:rsid w:val="00564E3C"/>
    <w:rsid w:val="0064591D"/>
    <w:rsid w:val="00DD5B8A"/>
    <w:rsid w:val="00EB41B8"/>
    <w:rsid w:val="00F14DE1"/>
    <w:rsid w:val="00F7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D81FA"/>
  <w15:chartTrackingRefBased/>
  <w15:docId w15:val="{DA69A1EB-3E4F-410A-8C34-91933C33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740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2015-10-16T21:28:00Z</dcterms:created>
  <dcterms:modified xsi:type="dcterms:W3CDTF">2015-10-16T21:29:00Z</dcterms:modified>
</cp:coreProperties>
</file>