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3D79" w14:textId="77777777" w:rsidR="00AA11FC" w:rsidRPr="00D81877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A0843D2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Willinton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A1E8250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F7A2BA6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CE9716D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72B10849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0C97C060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Derbyshire, except ecclesiastical persons, the two fifteenths and two tenths granted to the King at the last Parliament.   (C.F.R. 1399-1405 p.285)</w:t>
      </w:r>
    </w:p>
    <w:p w14:paraId="34BBCD10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3B69C68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F9B0119" w14:textId="77777777" w:rsidR="00AA11FC" w:rsidRDefault="00AA11FC" w:rsidP="00AA11F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4D21CF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55487" w14:textId="77777777" w:rsidR="00AA11FC" w:rsidRDefault="00AA11FC" w:rsidP="009139A6">
      <w:r>
        <w:separator/>
      </w:r>
    </w:p>
  </w:endnote>
  <w:endnote w:type="continuationSeparator" w:id="0">
    <w:p w14:paraId="2CBE660E" w14:textId="77777777" w:rsidR="00AA11FC" w:rsidRDefault="00AA11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95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B9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EF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2AB50" w14:textId="77777777" w:rsidR="00AA11FC" w:rsidRDefault="00AA11FC" w:rsidP="009139A6">
      <w:r>
        <w:separator/>
      </w:r>
    </w:p>
  </w:footnote>
  <w:footnote w:type="continuationSeparator" w:id="0">
    <w:p w14:paraId="536B22D3" w14:textId="77777777" w:rsidR="00AA11FC" w:rsidRDefault="00AA11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144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3F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1FB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FC"/>
    <w:rsid w:val="000666E0"/>
    <w:rsid w:val="002510B7"/>
    <w:rsid w:val="005C130B"/>
    <w:rsid w:val="00826F5C"/>
    <w:rsid w:val="009139A6"/>
    <w:rsid w:val="009448BB"/>
    <w:rsid w:val="00A3176C"/>
    <w:rsid w:val="00AA11F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48FF8"/>
  <w15:chartTrackingRefBased/>
  <w15:docId w15:val="{A053702C-E8BA-40F0-9217-29292327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2021-08-01T18:33:00Z</dcterms:created>
  <dcterms:modified xsi:type="dcterms:W3CDTF">2021-08-01T18:34:00Z</dcterms:modified>
</cp:coreProperties>
</file>