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EF5E7" w14:textId="77777777" w:rsidR="000C23AC" w:rsidRDefault="000C23AC" w:rsidP="000C23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DRAPER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C6C5A43" w14:textId="77777777" w:rsidR="000C23AC" w:rsidRDefault="000C23AC" w:rsidP="000C23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Wells, Somerset. Brewer.</w:t>
      </w:r>
    </w:p>
    <w:p w14:paraId="73CF90C8" w14:textId="77777777" w:rsidR="000C23AC" w:rsidRDefault="000C23AC" w:rsidP="000C23AC">
      <w:pPr>
        <w:rPr>
          <w:rFonts w:ascii="Times New Roman" w:hAnsi="Times New Roman" w:cs="Times New Roman"/>
        </w:rPr>
      </w:pPr>
    </w:p>
    <w:p w14:paraId="7CF23DB1" w14:textId="77777777" w:rsidR="000C23AC" w:rsidRDefault="000C23AC" w:rsidP="000C23AC">
      <w:pPr>
        <w:rPr>
          <w:rFonts w:ascii="Times New Roman" w:hAnsi="Times New Roman" w:cs="Times New Roman"/>
        </w:rPr>
      </w:pPr>
    </w:p>
    <w:p w14:paraId="7435A503" w14:textId="77777777" w:rsidR="000C23AC" w:rsidRDefault="000C23AC" w:rsidP="000C23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James </w:t>
      </w:r>
      <w:proofErr w:type="spellStart"/>
      <w:r>
        <w:rPr>
          <w:rFonts w:ascii="Times New Roman" w:hAnsi="Times New Roman" w:cs="Times New Roman"/>
        </w:rPr>
        <w:t>Sessher</w:t>
      </w:r>
      <w:proofErr w:type="spellEnd"/>
      <w:r>
        <w:rPr>
          <w:rFonts w:ascii="Times New Roman" w:hAnsi="Times New Roman" w:cs="Times New Roman"/>
        </w:rPr>
        <w:t xml:space="preserve"> of Poole(q.v.) brought a plaint of debt against him and </w:t>
      </w:r>
    </w:p>
    <w:p w14:paraId="49084BB7" w14:textId="77777777" w:rsidR="000C23AC" w:rsidRDefault="000C23AC" w:rsidP="000C23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Walter Dye of Sherbourne, Dorset(q.v.).</w:t>
      </w:r>
    </w:p>
    <w:p w14:paraId="5E4D8D69" w14:textId="77777777" w:rsidR="000C23AC" w:rsidRDefault="000C23AC" w:rsidP="000C23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F6C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036DE7E" w14:textId="77777777" w:rsidR="000C23AC" w:rsidRDefault="000C23AC" w:rsidP="000C23AC">
      <w:pPr>
        <w:rPr>
          <w:rFonts w:ascii="Times New Roman" w:hAnsi="Times New Roman" w:cs="Times New Roman"/>
        </w:rPr>
      </w:pPr>
    </w:p>
    <w:p w14:paraId="34027073" w14:textId="77777777" w:rsidR="000C23AC" w:rsidRDefault="000C23AC" w:rsidP="000C23AC">
      <w:pPr>
        <w:rPr>
          <w:rFonts w:ascii="Times New Roman" w:hAnsi="Times New Roman" w:cs="Times New Roman"/>
        </w:rPr>
      </w:pPr>
    </w:p>
    <w:p w14:paraId="5CA0BC19" w14:textId="77777777" w:rsidR="000C23AC" w:rsidRDefault="000C23AC" w:rsidP="000C23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January 2019</w:t>
      </w:r>
    </w:p>
    <w:p w14:paraId="2D1FC5BA" w14:textId="77777777" w:rsidR="006B2F86" w:rsidRPr="00E71FC3" w:rsidRDefault="000C23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0A2AC" w14:textId="77777777" w:rsidR="000C23AC" w:rsidRDefault="000C23AC" w:rsidP="00E71FC3">
      <w:r>
        <w:separator/>
      </w:r>
    </w:p>
  </w:endnote>
  <w:endnote w:type="continuationSeparator" w:id="0">
    <w:p w14:paraId="51B1D941" w14:textId="77777777" w:rsidR="000C23AC" w:rsidRDefault="000C23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54E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148D6" w14:textId="77777777" w:rsidR="000C23AC" w:rsidRDefault="000C23AC" w:rsidP="00E71FC3">
      <w:r>
        <w:separator/>
      </w:r>
    </w:p>
  </w:footnote>
  <w:footnote w:type="continuationSeparator" w:id="0">
    <w:p w14:paraId="22C7CE9D" w14:textId="77777777" w:rsidR="000C23AC" w:rsidRDefault="000C23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3AC"/>
    <w:rsid w:val="000C23A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87486"/>
  <w15:chartTrackingRefBased/>
  <w15:docId w15:val="{9BB40D80-2ECC-4A43-A247-FF859582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23A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C23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2019-01-06T20:53:00Z</dcterms:created>
  <dcterms:modified xsi:type="dcterms:W3CDTF">2019-01-06T20:54:00Z</dcterms:modified>
</cp:coreProperties>
</file>