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4A5" w:rsidRDefault="00B764A5" w:rsidP="00B7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DRAPER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64A5" w:rsidRDefault="00B764A5" w:rsidP="00B7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Stowmarket, Suffolk. Carpenter.</w:t>
      </w:r>
    </w:p>
    <w:p w:rsidR="00B764A5" w:rsidRDefault="00B764A5" w:rsidP="00B764A5">
      <w:pPr>
        <w:rPr>
          <w:rFonts w:ascii="Times New Roman" w:hAnsi="Times New Roman" w:cs="Times New Roman"/>
        </w:rPr>
      </w:pPr>
    </w:p>
    <w:p w:rsidR="00B764A5" w:rsidRDefault="00B764A5" w:rsidP="00B764A5">
      <w:pPr>
        <w:rPr>
          <w:rFonts w:ascii="Times New Roman" w:hAnsi="Times New Roman" w:cs="Times New Roman"/>
        </w:rPr>
      </w:pPr>
    </w:p>
    <w:p w:rsidR="00B764A5" w:rsidRDefault="00B764A5" w:rsidP="00B7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Fraunces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:rsidR="00B764A5" w:rsidRDefault="00B764A5" w:rsidP="00B764A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Fletcher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Benedict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 Monk’s </w:t>
      </w:r>
      <w:proofErr w:type="spellStart"/>
      <w:r>
        <w:rPr>
          <w:rFonts w:ascii="Times New Roman" w:hAnsi="Times New Roman" w:cs="Times New Roman"/>
        </w:rPr>
        <w:t>Bradleigh</w:t>
      </w:r>
      <w:proofErr w:type="spellEnd"/>
      <w:r>
        <w:rPr>
          <w:rFonts w:ascii="Times New Roman" w:hAnsi="Times New Roman" w:cs="Times New Roman"/>
        </w:rPr>
        <w:t>(q.v.).</w:t>
      </w:r>
    </w:p>
    <w:p w:rsidR="00B764A5" w:rsidRDefault="00B764A5" w:rsidP="00B764A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764A5" w:rsidRDefault="00B764A5" w:rsidP="00B764A5">
      <w:pPr>
        <w:rPr>
          <w:rFonts w:ascii="Times New Roman" w:hAnsi="Times New Roman" w:cs="Times New Roman"/>
        </w:rPr>
      </w:pPr>
    </w:p>
    <w:p w:rsidR="00B764A5" w:rsidRDefault="00B764A5" w:rsidP="00B764A5">
      <w:pPr>
        <w:rPr>
          <w:rFonts w:ascii="Times New Roman" w:hAnsi="Times New Roman" w:cs="Times New Roman"/>
        </w:rPr>
      </w:pPr>
    </w:p>
    <w:p w:rsidR="00B764A5" w:rsidRDefault="00B764A5" w:rsidP="00B7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B764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4A5" w:rsidRDefault="00B764A5" w:rsidP="00E71FC3">
      <w:r>
        <w:separator/>
      </w:r>
    </w:p>
  </w:endnote>
  <w:endnote w:type="continuationSeparator" w:id="0">
    <w:p w:rsidR="00B764A5" w:rsidRDefault="00B764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4A5" w:rsidRDefault="00B764A5" w:rsidP="00E71FC3">
      <w:r>
        <w:separator/>
      </w:r>
    </w:p>
  </w:footnote>
  <w:footnote w:type="continuationSeparator" w:id="0">
    <w:p w:rsidR="00B764A5" w:rsidRDefault="00B764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A5"/>
    <w:rsid w:val="001A7C09"/>
    <w:rsid w:val="00577BD5"/>
    <w:rsid w:val="00656CBA"/>
    <w:rsid w:val="006A1F77"/>
    <w:rsid w:val="00733BE7"/>
    <w:rsid w:val="00AB52E8"/>
    <w:rsid w:val="00B16D3F"/>
    <w:rsid w:val="00B764A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B277D-FA48-441C-9C31-68EB0853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4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64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2017-11-06T22:09:00Z</dcterms:created>
  <dcterms:modified xsi:type="dcterms:W3CDTF">2017-11-06T22:09:00Z</dcterms:modified>
</cp:coreProperties>
</file>