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BE6CF9" w14:textId="77777777" w:rsidR="00344018" w:rsidRPr="00344018" w:rsidRDefault="00344018" w:rsidP="0034401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44018">
        <w:rPr>
          <w:rFonts w:ascii="Times New Roman" w:hAnsi="Times New Roman" w:cs="Times New Roman"/>
          <w:sz w:val="24"/>
          <w:szCs w:val="24"/>
          <w:u w:val="single"/>
        </w:rPr>
        <w:t>Robert DRAPER</w:t>
      </w:r>
      <w:r w:rsidRPr="00344018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344018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344018">
        <w:rPr>
          <w:rFonts w:ascii="Times New Roman" w:hAnsi="Times New Roman" w:cs="Times New Roman"/>
          <w:sz w:val="24"/>
          <w:szCs w:val="24"/>
        </w:rPr>
        <w:t>fl.1495)</w:t>
      </w:r>
    </w:p>
    <w:p w14:paraId="08675B6F" w14:textId="77777777" w:rsidR="00344018" w:rsidRPr="00344018" w:rsidRDefault="00344018" w:rsidP="0034401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44018">
        <w:rPr>
          <w:rFonts w:ascii="Times New Roman" w:hAnsi="Times New Roman" w:cs="Times New Roman"/>
          <w:sz w:val="24"/>
          <w:szCs w:val="24"/>
        </w:rPr>
        <w:t xml:space="preserve">Prior of </w:t>
      </w:r>
      <w:proofErr w:type="spellStart"/>
      <w:proofErr w:type="gramStart"/>
      <w:r w:rsidRPr="00344018">
        <w:rPr>
          <w:rFonts w:ascii="Times New Roman" w:hAnsi="Times New Roman" w:cs="Times New Roman"/>
          <w:sz w:val="24"/>
          <w:szCs w:val="24"/>
        </w:rPr>
        <w:t>St.Mary</w:t>
      </w:r>
      <w:proofErr w:type="spellEnd"/>
      <w:proofErr w:type="gramEnd"/>
      <w:r w:rsidRPr="00344018">
        <w:rPr>
          <w:rFonts w:ascii="Times New Roman" w:hAnsi="Times New Roman" w:cs="Times New Roman"/>
          <w:sz w:val="24"/>
          <w:szCs w:val="24"/>
        </w:rPr>
        <w:t xml:space="preserve"> Magdalen, Monk Bretton.</w:t>
      </w:r>
    </w:p>
    <w:p w14:paraId="002B760A" w14:textId="77777777" w:rsidR="00344018" w:rsidRPr="00344018" w:rsidRDefault="00344018" w:rsidP="0034401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E5C0067" w14:textId="77777777" w:rsidR="00344018" w:rsidRPr="00344018" w:rsidRDefault="00344018" w:rsidP="0034401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A882DAF" w14:textId="77777777" w:rsidR="00344018" w:rsidRPr="00344018" w:rsidRDefault="00344018" w:rsidP="0034401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44018">
        <w:rPr>
          <w:rFonts w:ascii="Times New Roman" w:hAnsi="Times New Roman" w:cs="Times New Roman"/>
          <w:sz w:val="24"/>
          <w:szCs w:val="24"/>
        </w:rPr>
        <w:t>20 Jan.1495</w:t>
      </w:r>
      <w:r w:rsidRPr="00344018">
        <w:rPr>
          <w:rFonts w:ascii="Times New Roman" w:hAnsi="Times New Roman" w:cs="Times New Roman"/>
          <w:sz w:val="24"/>
          <w:szCs w:val="24"/>
        </w:rPr>
        <w:tab/>
        <w:t>The confirmation of his election as Prior was read by John Forman(q.v.)</w:t>
      </w:r>
    </w:p>
    <w:p w14:paraId="654D78A0" w14:textId="77777777" w:rsidR="00344018" w:rsidRPr="00344018" w:rsidRDefault="00344018" w:rsidP="0034401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44018">
        <w:rPr>
          <w:rFonts w:ascii="Times New Roman" w:hAnsi="Times New Roman" w:cs="Times New Roman"/>
          <w:sz w:val="24"/>
          <w:szCs w:val="24"/>
        </w:rPr>
        <w:tab/>
      </w:r>
      <w:r w:rsidRPr="00344018">
        <w:rPr>
          <w:rFonts w:ascii="Times New Roman" w:hAnsi="Times New Roman" w:cs="Times New Roman"/>
          <w:sz w:val="24"/>
          <w:szCs w:val="24"/>
        </w:rPr>
        <w:tab/>
        <w:t>in the choir of the Priory.</w:t>
      </w:r>
    </w:p>
    <w:p w14:paraId="68197B19" w14:textId="77777777" w:rsidR="00344018" w:rsidRPr="00344018" w:rsidRDefault="00344018" w:rsidP="0034401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44018">
        <w:rPr>
          <w:rFonts w:ascii="Times New Roman" w:hAnsi="Times New Roman" w:cs="Times New Roman"/>
          <w:sz w:val="24"/>
          <w:szCs w:val="24"/>
        </w:rPr>
        <w:tab/>
      </w:r>
      <w:r w:rsidRPr="00344018">
        <w:rPr>
          <w:rFonts w:ascii="Times New Roman" w:hAnsi="Times New Roman" w:cs="Times New Roman"/>
          <w:sz w:val="24"/>
          <w:szCs w:val="24"/>
        </w:rPr>
        <w:tab/>
        <w:t xml:space="preserve">(“The Register of Thomas </w:t>
      </w:r>
      <w:proofErr w:type="spellStart"/>
      <w:r w:rsidRPr="00344018">
        <w:rPr>
          <w:rFonts w:ascii="Times New Roman" w:hAnsi="Times New Roman" w:cs="Times New Roman"/>
          <w:sz w:val="24"/>
          <w:szCs w:val="24"/>
        </w:rPr>
        <w:t>Rotherham</w:t>
      </w:r>
      <w:proofErr w:type="spellEnd"/>
      <w:r w:rsidRPr="00344018">
        <w:rPr>
          <w:rFonts w:ascii="Times New Roman" w:hAnsi="Times New Roman" w:cs="Times New Roman"/>
          <w:sz w:val="24"/>
          <w:szCs w:val="24"/>
        </w:rPr>
        <w:t xml:space="preserve">, Archbishop of York 1480-1500 </w:t>
      </w:r>
    </w:p>
    <w:p w14:paraId="34945A48" w14:textId="77777777" w:rsidR="00344018" w:rsidRPr="00344018" w:rsidRDefault="00344018" w:rsidP="00344018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344018">
        <w:rPr>
          <w:rFonts w:ascii="Times New Roman" w:hAnsi="Times New Roman" w:cs="Times New Roman"/>
          <w:sz w:val="24"/>
          <w:szCs w:val="24"/>
        </w:rPr>
        <w:t xml:space="preserve">vol.1” ed. Eric </w:t>
      </w:r>
      <w:proofErr w:type="spellStart"/>
      <w:proofErr w:type="gramStart"/>
      <w:r w:rsidRPr="00344018">
        <w:rPr>
          <w:rFonts w:ascii="Times New Roman" w:hAnsi="Times New Roman" w:cs="Times New Roman"/>
          <w:sz w:val="24"/>
          <w:szCs w:val="24"/>
        </w:rPr>
        <w:t>E.Barker</w:t>
      </w:r>
      <w:proofErr w:type="spellEnd"/>
      <w:proofErr w:type="gramEnd"/>
      <w:r w:rsidRPr="00344018">
        <w:rPr>
          <w:rFonts w:ascii="Times New Roman" w:hAnsi="Times New Roman" w:cs="Times New Roman"/>
          <w:sz w:val="24"/>
          <w:szCs w:val="24"/>
        </w:rPr>
        <w:t xml:space="preserve">, pub. The Canterbury and York Society, 1974, </w:t>
      </w:r>
    </w:p>
    <w:p w14:paraId="3A583AB9" w14:textId="77777777" w:rsidR="00344018" w:rsidRPr="00344018" w:rsidRDefault="00344018" w:rsidP="00344018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344018">
        <w:rPr>
          <w:rFonts w:ascii="Times New Roman" w:hAnsi="Times New Roman" w:cs="Times New Roman"/>
          <w:sz w:val="24"/>
          <w:szCs w:val="24"/>
        </w:rPr>
        <w:t>p.78)</w:t>
      </w:r>
    </w:p>
    <w:p w14:paraId="65D19862" w14:textId="77777777" w:rsidR="00344018" w:rsidRPr="00344018" w:rsidRDefault="00344018" w:rsidP="0034401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4CFC4E3" w14:textId="77777777" w:rsidR="00344018" w:rsidRPr="00344018" w:rsidRDefault="00344018" w:rsidP="0034401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1C117C7" w14:textId="77777777" w:rsidR="00344018" w:rsidRPr="00344018" w:rsidRDefault="00344018" w:rsidP="0034401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44018">
        <w:rPr>
          <w:rFonts w:ascii="Times New Roman" w:hAnsi="Times New Roman" w:cs="Times New Roman"/>
          <w:sz w:val="24"/>
          <w:szCs w:val="24"/>
        </w:rPr>
        <w:t>25 January 2021</w:t>
      </w:r>
    </w:p>
    <w:p w14:paraId="79677E39" w14:textId="77777777" w:rsidR="00BA00AB" w:rsidRPr="00344018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34401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597D63" w14:textId="77777777" w:rsidR="00344018" w:rsidRDefault="00344018" w:rsidP="009139A6">
      <w:r>
        <w:separator/>
      </w:r>
    </w:p>
  </w:endnote>
  <w:endnote w:type="continuationSeparator" w:id="0">
    <w:p w14:paraId="57FFFCAE" w14:textId="77777777" w:rsidR="00344018" w:rsidRDefault="0034401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74EE1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E997F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9EB95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624FCA" w14:textId="77777777" w:rsidR="00344018" w:rsidRDefault="00344018" w:rsidP="009139A6">
      <w:r>
        <w:separator/>
      </w:r>
    </w:p>
  </w:footnote>
  <w:footnote w:type="continuationSeparator" w:id="0">
    <w:p w14:paraId="4F78E474" w14:textId="77777777" w:rsidR="00344018" w:rsidRDefault="0034401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B987B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B20EB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84DB0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018"/>
    <w:rsid w:val="000666E0"/>
    <w:rsid w:val="002510B7"/>
    <w:rsid w:val="00344018"/>
    <w:rsid w:val="005C130B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2FCB1A"/>
  <w15:chartTrackingRefBased/>
  <w15:docId w15:val="{A35391B9-A584-4978-830A-F700CD5DA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52</Words>
  <Characters>298</Characters>
  <Application>Microsoft Office Word</Application>
  <DocSecurity>0</DocSecurity>
  <Lines>2</Lines>
  <Paragraphs>1</Paragraphs>
  <ScaleCrop>false</ScaleCrop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2021-02-27T19:55:00Z</dcterms:created>
  <dcterms:modified xsi:type="dcterms:W3CDTF">2021-02-27T19:56:00Z</dcterms:modified>
</cp:coreProperties>
</file>