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A0B" w:rsidRDefault="001F2A0B" w:rsidP="001F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DRAPER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fl.1429)</w:t>
      </w:r>
    </w:p>
    <w:p w:rsidR="001F2A0B" w:rsidRDefault="001F2A0B" w:rsidP="001F2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A0B" w:rsidRDefault="001F2A0B" w:rsidP="001F2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A0B" w:rsidRDefault="001F2A0B" w:rsidP="001F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Feb.1429</w:t>
      </w:r>
      <w:r>
        <w:rPr>
          <w:rFonts w:ascii="Times New Roman" w:hAnsi="Times New Roman" w:cs="Times New Roman"/>
          <w:sz w:val="24"/>
          <w:szCs w:val="24"/>
        </w:rPr>
        <w:tab/>
        <w:t xml:space="preserve">John Roger, the younger(q.v.), and his wife,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Shotesbroke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1F2A0B" w:rsidRDefault="001F2A0B" w:rsidP="001F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appointed him, John Stratton(q.v.)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Swaylclyfe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to receive </w:t>
      </w:r>
    </w:p>
    <w:p w:rsidR="001F2A0B" w:rsidRDefault="001F2A0B" w:rsidP="001F2A0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seisin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manors of Benham Valence and East </w:t>
      </w:r>
      <w:proofErr w:type="spellStart"/>
      <w:r>
        <w:rPr>
          <w:rFonts w:ascii="Times New Roman" w:hAnsi="Times New Roman" w:cs="Times New Roman"/>
          <w:sz w:val="24"/>
          <w:szCs w:val="24"/>
        </w:rPr>
        <w:t>Endbourne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Berkshire, </w:t>
      </w:r>
    </w:p>
    <w:p w:rsidR="001F2A0B" w:rsidRDefault="008B50BE" w:rsidP="001F2A0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his father.  </w:t>
      </w:r>
    </w:p>
    <w:p w:rsidR="008B50BE" w:rsidRDefault="008B50BE" w:rsidP="001F2A0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(“A Descriptive Catalogue of Ancient Deeds” vol.1 B.365)</w:t>
      </w:r>
      <w:bookmarkStart w:id="0" w:name="_GoBack"/>
      <w:bookmarkEnd w:id="0"/>
    </w:p>
    <w:p w:rsidR="001F2A0B" w:rsidRDefault="001F2A0B" w:rsidP="001F2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A0B" w:rsidRDefault="001F2A0B" w:rsidP="001F2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A0B" w:rsidRPr="007803C3" w:rsidRDefault="001F2A0B" w:rsidP="001F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p w:rsidR="006B2F86" w:rsidRPr="00E71FC3" w:rsidRDefault="008B50B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A0B" w:rsidRDefault="001F2A0B" w:rsidP="00E71FC3">
      <w:pPr>
        <w:spacing w:after="0" w:line="240" w:lineRule="auto"/>
      </w:pPr>
      <w:r>
        <w:separator/>
      </w:r>
    </w:p>
  </w:endnote>
  <w:endnote w:type="continuationSeparator" w:id="0">
    <w:p w:rsidR="001F2A0B" w:rsidRDefault="001F2A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A0B" w:rsidRDefault="001F2A0B" w:rsidP="00E71FC3">
      <w:pPr>
        <w:spacing w:after="0" w:line="240" w:lineRule="auto"/>
      </w:pPr>
      <w:r>
        <w:separator/>
      </w:r>
    </w:p>
  </w:footnote>
  <w:footnote w:type="continuationSeparator" w:id="0">
    <w:p w:rsidR="001F2A0B" w:rsidRDefault="001F2A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0B"/>
    <w:rsid w:val="001F2A0B"/>
    <w:rsid w:val="008B50B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C432E"/>
  <w15:chartTrackingRefBased/>
  <w15:docId w15:val="{70ECD762-2E92-4306-8815-2105B369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2016-03-10T16:24:00Z</dcterms:created>
  <dcterms:modified xsi:type="dcterms:W3CDTF">2016-03-10T16:43:00Z</dcterms:modified>
</cp:coreProperties>
</file>