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88D" w:rsidRDefault="0014088D" w:rsidP="00140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DRAPER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4088D" w:rsidRDefault="0014088D" w:rsidP="00140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88D" w:rsidRDefault="0014088D" w:rsidP="00140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88D" w:rsidRDefault="0014088D" w:rsidP="00140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Aug.1419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Bruton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14088D" w:rsidRDefault="0014088D" w:rsidP="00140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Lambrok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4088D" w:rsidRDefault="0014088D" w:rsidP="00140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21-277)</w:t>
      </w:r>
    </w:p>
    <w:p w:rsidR="0014088D" w:rsidRDefault="0014088D" w:rsidP="00140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88D" w:rsidRDefault="0014088D" w:rsidP="00140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4088D" w:rsidRDefault="0014088D" w:rsidP="00140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  <w:bookmarkStart w:id="0" w:name="_GoBack"/>
      <w:bookmarkEnd w:id="0"/>
    </w:p>
    <w:sectPr w:rsidR="00DD5B8A" w:rsidRPr="001408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88D" w:rsidRDefault="0014088D" w:rsidP="00564E3C">
      <w:pPr>
        <w:spacing w:after="0" w:line="240" w:lineRule="auto"/>
      </w:pPr>
      <w:r>
        <w:separator/>
      </w:r>
    </w:p>
  </w:endnote>
  <w:endnote w:type="continuationSeparator" w:id="0">
    <w:p w:rsidR="0014088D" w:rsidRDefault="0014088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4088D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88D" w:rsidRDefault="0014088D" w:rsidP="00564E3C">
      <w:pPr>
        <w:spacing w:after="0" w:line="240" w:lineRule="auto"/>
      </w:pPr>
      <w:r>
        <w:separator/>
      </w:r>
    </w:p>
  </w:footnote>
  <w:footnote w:type="continuationSeparator" w:id="0">
    <w:p w:rsidR="0014088D" w:rsidRDefault="0014088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88D"/>
    <w:rsid w:val="0014088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A08FF"/>
  <w15:chartTrackingRefBased/>
  <w15:docId w15:val="{696668E9-9EE3-4056-8A76-EB55CEF5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2016-02-25T20:31:00Z</dcterms:created>
  <dcterms:modified xsi:type="dcterms:W3CDTF">2016-02-25T20:32:00Z</dcterms:modified>
</cp:coreProperties>
</file>