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C38" w:rsidRDefault="00D72C38" w:rsidP="00D72C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DRAPER</w:t>
      </w:r>
      <w:r>
        <w:rPr>
          <w:rFonts w:ascii="Times New Roman" w:hAnsi="Times New Roman" w:cs="Times New Roman"/>
          <w:sz w:val="24"/>
          <w:szCs w:val="24"/>
        </w:rPr>
        <w:t xml:space="preserve">       (fl.1468)</w:t>
      </w:r>
    </w:p>
    <w:p w:rsidR="00D72C38" w:rsidRDefault="00D72C38" w:rsidP="00D72C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York.</w:t>
      </w:r>
    </w:p>
    <w:p w:rsidR="00D72C38" w:rsidRDefault="00D72C38" w:rsidP="00D72C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C38" w:rsidRDefault="00D72C38" w:rsidP="00D72C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C38" w:rsidRDefault="00D72C38" w:rsidP="00D72C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Oct.1468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Agnes Brygge(q.v.), twice related in the fourth degrees of </w:t>
      </w:r>
    </w:p>
    <w:p w:rsidR="00D72C38" w:rsidRDefault="00D72C38" w:rsidP="00D72C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consanguinity, wished to marry and sought a dispensation that they may</w:t>
      </w:r>
    </w:p>
    <w:p w:rsidR="00D72C38" w:rsidRDefault="00D72C38" w:rsidP="00D72C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 so, and remain married, with legitimation of any issue. Approved.</w:t>
      </w:r>
    </w:p>
    <w:p w:rsidR="00D72C38" w:rsidRDefault="00D72C38" w:rsidP="00D72C3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p.17)</w:t>
      </w:r>
    </w:p>
    <w:p w:rsidR="00D72C38" w:rsidRDefault="00D72C38" w:rsidP="00D72C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C38" w:rsidRDefault="00D72C38" w:rsidP="00D72C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C38" w:rsidRDefault="00D72C38" w:rsidP="00D72C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C38" w:rsidRDefault="00D72C38" w:rsidP="00564E3C">
      <w:pPr>
        <w:spacing w:after="0" w:line="240" w:lineRule="auto"/>
      </w:pPr>
      <w:r>
        <w:separator/>
      </w:r>
    </w:p>
  </w:endnote>
  <w:endnote w:type="continuationSeparator" w:id="0">
    <w:p w:rsidR="00D72C38" w:rsidRDefault="00D72C3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72C38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C38" w:rsidRDefault="00D72C38" w:rsidP="00564E3C">
      <w:pPr>
        <w:spacing w:after="0" w:line="240" w:lineRule="auto"/>
      </w:pPr>
      <w:r>
        <w:separator/>
      </w:r>
    </w:p>
  </w:footnote>
  <w:footnote w:type="continuationSeparator" w:id="0">
    <w:p w:rsidR="00D72C38" w:rsidRDefault="00D72C3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38"/>
    <w:rsid w:val="00372DC6"/>
    <w:rsid w:val="00564E3C"/>
    <w:rsid w:val="0064591D"/>
    <w:rsid w:val="00D72C3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ACC82B-DD42-4FD6-8247-93333D92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2016-01-19T20:50:00Z</dcterms:created>
  <dcterms:modified xsi:type="dcterms:W3CDTF">2016-01-19T20:50:00Z</dcterms:modified>
</cp:coreProperties>
</file>