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CEE41" w14:textId="77777777" w:rsidR="003F1F90" w:rsidRDefault="003F1F90" w:rsidP="003F1F9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Richard DRAPER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34CFEC3" w14:textId="77777777" w:rsidR="003F1F90" w:rsidRDefault="003F1F90" w:rsidP="003F1F9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Breadsall, Derbyshire. Husbandman.</w:t>
      </w:r>
    </w:p>
    <w:p w14:paraId="6BD68628" w14:textId="77777777" w:rsidR="003F1F90" w:rsidRDefault="003F1F90" w:rsidP="003F1F9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FE5AE89" w14:textId="77777777" w:rsidR="003F1F90" w:rsidRDefault="003F1F90" w:rsidP="003F1F9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96576F1" w14:textId="77777777" w:rsidR="003F1F90" w:rsidRDefault="003F1F90" w:rsidP="003F1F9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Ilkeston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chaplain(q.v.), brought a plaint of debt against him.</w:t>
      </w:r>
    </w:p>
    <w:p w14:paraId="5490C5BB" w14:textId="77777777" w:rsidR="003F1F90" w:rsidRDefault="003F1F90" w:rsidP="003F1F9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0FE6A07" w14:textId="77777777" w:rsidR="003F1F90" w:rsidRDefault="003F1F90" w:rsidP="003F1F9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B36793E" w14:textId="77777777" w:rsidR="003F1F90" w:rsidRDefault="003F1F90" w:rsidP="003F1F9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3D60C2E" w14:textId="77777777" w:rsidR="003F1F90" w:rsidRDefault="003F1F90" w:rsidP="003F1F9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 March 2021</w:t>
      </w:r>
    </w:p>
    <w:p w14:paraId="1932712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9F8181" w14:textId="77777777" w:rsidR="003F1F90" w:rsidRDefault="003F1F90" w:rsidP="009139A6">
      <w:r>
        <w:separator/>
      </w:r>
    </w:p>
  </w:endnote>
  <w:endnote w:type="continuationSeparator" w:id="0">
    <w:p w14:paraId="57A574F1" w14:textId="77777777" w:rsidR="003F1F90" w:rsidRDefault="003F1F9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E7956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95E34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DA4E4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2C3911" w14:textId="77777777" w:rsidR="003F1F90" w:rsidRDefault="003F1F90" w:rsidP="009139A6">
      <w:r>
        <w:separator/>
      </w:r>
    </w:p>
  </w:footnote>
  <w:footnote w:type="continuationSeparator" w:id="0">
    <w:p w14:paraId="7DBFCF55" w14:textId="77777777" w:rsidR="003F1F90" w:rsidRDefault="003F1F9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2CBC2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FAFC8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FE345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F90"/>
    <w:rsid w:val="000666E0"/>
    <w:rsid w:val="002510B7"/>
    <w:rsid w:val="003F1F90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1C3C5"/>
  <w15:chartTrackingRefBased/>
  <w15:docId w15:val="{F67B8401-BCE4-4D95-8A0C-6DB907202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F1F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2021-04-09T19:14:00Z</dcterms:created>
  <dcterms:modified xsi:type="dcterms:W3CDTF">2021-04-09T19:14:00Z</dcterms:modified>
</cp:coreProperties>
</file>