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96090" w14:textId="77777777" w:rsidR="000A1D4D" w:rsidRDefault="000A1D4D" w:rsidP="000A1D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Maud DRAPER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fl.1420)</w:t>
      </w:r>
    </w:p>
    <w:p w14:paraId="60EA54E5" w14:textId="77777777" w:rsidR="000A1D4D" w:rsidRDefault="000A1D4D" w:rsidP="000A1D4D">
      <w:pPr>
        <w:pStyle w:val="NoSpacing"/>
        <w:rPr>
          <w:rFonts w:cs="Times New Roman"/>
          <w:szCs w:val="24"/>
        </w:rPr>
      </w:pPr>
    </w:p>
    <w:p w14:paraId="18C7B434" w14:textId="77777777" w:rsidR="000A1D4D" w:rsidRDefault="000A1D4D" w:rsidP="000A1D4D">
      <w:pPr>
        <w:pStyle w:val="NoSpacing"/>
        <w:rPr>
          <w:rFonts w:cs="Times New Roman"/>
          <w:szCs w:val="24"/>
        </w:rPr>
      </w:pPr>
    </w:p>
    <w:p w14:paraId="4058EEA8" w14:textId="77777777" w:rsidR="000A1D4D" w:rsidRDefault="000A1D4D" w:rsidP="000A1D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Thomas(q.v.).      ( </w:t>
      </w:r>
      <w:hyperlink r:id="rId6" w:history="1">
        <w:r w:rsidRPr="00E20D02">
          <w:rPr>
            <w:rStyle w:val="Hyperlink"/>
            <w:rFonts w:cs="Times New Roman"/>
            <w:szCs w:val="24"/>
          </w:rPr>
          <w:t>https://waalt.uh.edu/index.php/CP40/636</w:t>
        </w:r>
      </w:hyperlink>
      <w:r>
        <w:rPr>
          <w:rFonts w:cs="Times New Roman"/>
          <w:szCs w:val="24"/>
        </w:rPr>
        <w:t xml:space="preserve"> )</w:t>
      </w:r>
    </w:p>
    <w:p w14:paraId="2EC86C9D" w14:textId="77777777" w:rsidR="000A1D4D" w:rsidRDefault="000A1D4D" w:rsidP="000A1D4D">
      <w:pPr>
        <w:pStyle w:val="NoSpacing"/>
        <w:rPr>
          <w:rFonts w:cs="Times New Roman"/>
          <w:szCs w:val="24"/>
        </w:rPr>
      </w:pPr>
    </w:p>
    <w:p w14:paraId="59FB84BF" w14:textId="77777777" w:rsidR="000A1D4D" w:rsidRDefault="000A1D4D" w:rsidP="000A1D4D">
      <w:pPr>
        <w:pStyle w:val="NoSpacing"/>
        <w:rPr>
          <w:rFonts w:cs="Times New Roman"/>
          <w:szCs w:val="24"/>
        </w:rPr>
      </w:pPr>
    </w:p>
    <w:p w14:paraId="212078B1" w14:textId="77777777" w:rsidR="000A1D4D" w:rsidRDefault="000A1D4D" w:rsidP="000A1D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1420</w:t>
      </w:r>
      <w:r>
        <w:rPr>
          <w:rFonts w:cs="Times New Roman"/>
          <w:szCs w:val="24"/>
        </w:rPr>
        <w:tab/>
        <w:t xml:space="preserve">They made a plaint of trespass against John </w:t>
      </w:r>
      <w:proofErr w:type="spellStart"/>
      <w:r>
        <w:rPr>
          <w:rFonts w:cs="Times New Roman"/>
          <w:szCs w:val="24"/>
        </w:rPr>
        <w:t>Halyngbury</w:t>
      </w:r>
      <w:proofErr w:type="spellEnd"/>
      <w:r>
        <w:rPr>
          <w:rFonts w:cs="Times New Roman"/>
          <w:szCs w:val="24"/>
        </w:rPr>
        <w:t xml:space="preserve"> of Oxford, </w:t>
      </w:r>
    </w:p>
    <w:p w14:paraId="75C2E7F4" w14:textId="77777777" w:rsidR="000A1D4D" w:rsidRDefault="000A1D4D" w:rsidP="000A1D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brasier(q.v.), and his wife, Agnes(q.v.).    (ibid.)</w:t>
      </w:r>
    </w:p>
    <w:p w14:paraId="51496AAF" w14:textId="77777777" w:rsidR="000A1D4D" w:rsidRDefault="000A1D4D" w:rsidP="000A1D4D">
      <w:pPr>
        <w:pStyle w:val="NoSpacing"/>
        <w:rPr>
          <w:rFonts w:cs="Times New Roman"/>
          <w:szCs w:val="24"/>
        </w:rPr>
      </w:pPr>
    </w:p>
    <w:p w14:paraId="088E9CE9" w14:textId="77777777" w:rsidR="000A1D4D" w:rsidRDefault="000A1D4D" w:rsidP="000A1D4D">
      <w:pPr>
        <w:pStyle w:val="NoSpacing"/>
        <w:rPr>
          <w:rFonts w:cs="Times New Roman"/>
          <w:szCs w:val="24"/>
        </w:rPr>
      </w:pPr>
    </w:p>
    <w:p w14:paraId="6226483F" w14:textId="77777777" w:rsidR="000A1D4D" w:rsidRDefault="000A1D4D" w:rsidP="000A1D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June 2023</w:t>
      </w:r>
    </w:p>
    <w:p w14:paraId="1F3DF9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7A190" w14:textId="77777777" w:rsidR="000A1D4D" w:rsidRDefault="000A1D4D" w:rsidP="009139A6">
      <w:r>
        <w:separator/>
      </w:r>
    </w:p>
  </w:endnote>
  <w:endnote w:type="continuationSeparator" w:id="0">
    <w:p w14:paraId="526CF214" w14:textId="77777777" w:rsidR="000A1D4D" w:rsidRDefault="000A1D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CC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3B9C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814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8A00C" w14:textId="77777777" w:rsidR="000A1D4D" w:rsidRDefault="000A1D4D" w:rsidP="009139A6">
      <w:r>
        <w:separator/>
      </w:r>
    </w:p>
  </w:footnote>
  <w:footnote w:type="continuationSeparator" w:id="0">
    <w:p w14:paraId="637EEF10" w14:textId="77777777" w:rsidR="000A1D4D" w:rsidRDefault="000A1D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56F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F4BB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5EC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D4D"/>
    <w:rsid w:val="000666E0"/>
    <w:rsid w:val="000A1D4D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FC4FA"/>
  <w15:chartTrackingRefBased/>
  <w15:docId w15:val="{FF5CADE8-74FC-49ED-BECF-470EA65EA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1D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3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2023-07-01T07:22:00Z</dcterms:created>
  <dcterms:modified xsi:type="dcterms:W3CDTF">2023-07-01T07:22:00Z</dcterms:modified>
</cp:coreProperties>
</file>