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ADF" w:rsidRDefault="00FC5ADF" w:rsidP="00FC5ADF">
      <w:pPr>
        <w:pStyle w:val="NoSpacing"/>
      </w:pPr>
      <w:r w:rsidRPr="00B00621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DRAPER</w:t>
      </w:r>
      <w:r w:rsidRPr="002155AB">
        <w:t xml:space="preserve">      (</w:t>
      </w:r>
      <w:r w:rsidRPr="00B00621">
        <w:rPr>
          <w:noProof/>
        </w:rPr>
        <w:t>d.1506</w:t>
      </w:r>
      <w:r w:rsidRPr="002155AB">
        <w:t>)</w:t>
      </w:r>
    </w:p>
    <w:p w:rsidR="00FC5ADF" w:rsidRDefault="00FC5ADF" w:rsidP="00FC5ADF">
      <w:pPr>
        <w:pStyle w:val="NoSpacing"/>
      </w:pPr>
      <w:proofErr w:type="gramStart"/>
      <w:r w:rsidRPr="00B00621">
        <w:rPr>
          <w:noProof/>
        </w:rPr>
        <w:t>of Tilne</w:t>
      </w:r>
      <w:r>
        <w:t>.</w:t>
      </w:r>
      <w:proofErr w:type="gramEnd"/>
      <w:r>
        <w:t xml:space="preserve"> .</w:t>
      </w:r>
    </w:p>
    <w:p w:rsidR="00FC5ADF" w:rsidRDefault="00FC5ADF" w:rsidP="00FC5ADF">
      <w:pPr>
        <w:pStyle w:val="NoSpacing"/>
      </w:pPr>
    </w:p>
    <w:p w:rsidR="00FC5ADF" w:rsidRDefault="00FC5ADF" w:rsidP="00FC5ADF">
      <w:pPr>
        <w:pStyle w:val="NoSpacing"/>
      </w:pPr>
    </w:p>
    <w:p w:rsidR="00FC5ADF" w:rsidRDefault="00FC5ADF" w:rsidP="00FC5ADF">
      <w:pPr>
        <w:pStyle w:val="NoSpacing"/>
      </w:pPr>
      <w:r w:rsidRPr="00B00621">
        <w:rPr>
          <w:noProof/>
        </w:rPr>
        <w:t>20 Jan.1506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FC5ADF" w:rsidRDefault="00FC5ADF" w:rsidP="00FC5ADF">
      <w:pPr>
        <w:pStyle w:val="NoSpacing"/>
      </w:pPr>
      <w:r>
        <w:rPr>
          <w:noProof/>
        </w:rPr>
        <w:t xml:space="preserve">  </w:t>
      </w:r>
      <w:r w:rsidRPr="00B00621">
        <w:rPr>
          <w:noProof/>
        </w:rPr>
        <w:t xml:space="preserve">8 </w:t>
      </w:r>
      <w:proofErr w:type="gramStart"/>
      <w:r w:rsidRPr="00B00621">
        <w:rPr>
          <w:noProof/>
        </w:rPr>
        <w:t>Feb.1506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FC5ADF" w:rsidRDefault="00FC5ADF" w:rsidP="00FC5ADF">
      <w:pPr>
        <w:pStyle w:val="NoSpacing"/>
      </w:pPr>
    </w:p>
    <w:p w:rsidR="00FC5ADF" w:rsidRDefault="00FC5ADF" w:rsidP="00FC5ADF">
      <w:pPr>
        <w:pStyle w:val="NoSpacing"/>
      </w:pPr>
    </w:p>
    <w:p w:rsidR="00FC5ADF" w:rsidRDefault="00FC5ADF" w:rsidP="00FC5ADF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ADF" w:rsidRDefault="00FC5ADF" w:rsidP="00920DE3">
      <w:pPr>
        <w:spacing w:after="0" w:line="240" w:lineRule="auto"/>
      </w:pPr>
      <w:r>
        <w:separator/>
      </w:r>
    </w:p>
  </w:endnote>
  <w:endnote w:type="continuationSeparator" w:id="0">
    <w:p w:rsidR="00FC5ADF" w:rsidRDefault="00FC5A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ADF" w:rsidRDefault="00FC5ADF" w:rsidP="00920DE3">
      <w:pPr>
        <w:spacing w:after="0" w:line="240" w:lineRule="auto"/>
      </w:pPr>
      <w:r>
        <w:separator/>
      </w:r>
    </w:p>
  </w:footnote>
  <w:footnote w:type="continuationSeparator" w:id="0">
    <w:p w:rsidR="00FC5ADF" w:rsidRDefault="00FC5A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ADF"/>
    <w:rsid w:val="00120749"/>
    <w:rsid w:val="00624CAE"/>
    <w:rsid w:val="00920DE3"/>
    <w:rsid w:val="00C009D8"/>
    <w:rsid w:val="00CF53C8"/>
    <w:rsid w:val="00E47068"/>
    <w:rsid w:val="00FC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2014-05-20T20:55:00Z</dcterms:created>
  <dcterms:modified xsi:type="dcterms:W3CDTF">2014-05-20T20:55:00Z</dcterms:modified>
</cp:coreProperties>
</file>