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801C4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(fl.1440)</w:t>
      </w:r>
    </w:p>
    <w:p w14:paraId="2CA8730D" w14:textId="736CD256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Thurmaston</w:t>
      </w:r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55529210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A4F92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B7320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14:paraId="21CC595C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Beatrice Shirley(q.v.).</w:t>
      </w:r>
    </w:p>
    <w:p w14:paraId="378CE3E2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25-431)</w:t>
      </w:r>
    </w:p>
    <w:p w14:paraId="330F1730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96E38" w14:textId="77777777" w:rsidR="000C5741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635C1" w14:textId="77777777" w:rsidR="000C5741" w:rsidRPr="002B2253" w:rsidRDefault="000C5741" w:rsidP="000C57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68F9181E" w14:textId="19491E08" w:rsidR="00BA00AB" w:rsidRPr="000C574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C57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B2168" w14:textId="77777777" w:rsidR="000C5741" w:rsidRDefault="000C5741" w:rsidP="009139A6">
      <w:r>
        <w:separator/>
      </w:r>
    </w:p>
  </w:endnote>
  <w:endnote w:type="continuationSeparator" w:id="0">
    <w:p w14:paraId="6482208B" w14:textId="77777777" w:rsidR="000C5741" w:rsidRDefault="000C57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D84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FE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5C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F2319" w14:textId="77777777" w:rsidR="000C5741" w:rsidRDefault="000C5741" w:rsidP="009139A6">
      <w:r>
        <w:separator/>
      </w:r>
    </w:p>
  </w:footnote>
  <w:footnote w:type="continuationSeparator" w:id="0">
    <w:p w14:paraId="43FA917B" w14:textId="77777777" w:rsidR="000C5741" w:rsidRDefault="000C57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0AF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0BD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260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41"/>
    <w:rsid w:val="000666E0"/>
    <w:rsid w:val="000C574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5D56D"/>
  <w15:chartTrackingRefBased/>
  <w15:docId w15:val="{0F76EA6B-2BD4-48F8-969F-4512BC6E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2021-10-13T15:41:00Z</dcterms:created>
  <dcterms:modified xsi:type="dcterms:W3CDTF">2021-10-13T15:41:00Z</dcterms:modified>
</cp:coreProperties>
</file>