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D5C65" w14:textId="77777777" w:rsidR="00AC5B00" w:rsidRDefault="00AC5B00" w:rsidP="00AC5B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DRAPER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34EE6AB4" w14:textId="4A29A51B" w:rsidR="00AC5B00" w:rsidRDefault="00AC5B00" w:rsidP="00AC5B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Newcastle-upon-Tyne.</w:t>
      </w:r>
      <w:r>
        <w:rPr>
          <w:rFonts w:ascii="Times New Roman" w:hAnsi="Times New Roman" w:cs="Times New Roman"/>
          <w:sz w:val="24"/>
          <w:szCs w:val="24"/>
        </w:rPr>
        <w:t xml:space="preserve"> Cordwainer.</w:t>
      </w:r>
    </w:p>
    <w:p w14:paraId="39805754" w14:textId="77777777" w:rsidR="00AC5B00" w:rsidRDefault="00AC5B00" w:rsidP="00AC5B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A3067D" w14:textId="77777777" w:rsidR="00AC5B00" w:rsidRDefault="00AC5B00" w:rsidP="00AC5B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3C9C24" w14:textId="77777777" w:rsidR="00AC5B00" w:rsidRDefault="00AC5B00" w:rsidP="00AC5B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 of</w:t>
      </w:r>
    </w:p>
    <w:p w14:paraId="183EC36F" w14:textId="77777777" w:rsidR="00AC5B00" w:rsidRDefault="00AC5B00" w:rsidP="00AC5B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granted at the last Parliament, in the town of Newcastle-upon-Tyne.</w:t>
      </w:r>
    </w:p>
    <w:p w14:paraId="3ADC2F33" w14:textId="77777777" w:rsidR="00AC5B00" w:rsidRDefault="00AC5B00" w:rsidP="00AC5B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p.117)</w:t>
      </w:r>
    </w:p>
    <w:p w14:paraId="2C0B8202" w14:textId="77777777" w:rsidR="00AC5B00" w:rsidRDefault="00AC5B00" w:rsidP="00AC5B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874F55" w14:textId="77777777" w:rsidR="00AC5B00" w:rsidRDefault="00AC5B00" w:rsidP="00AC5B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FB4A17" w14:textId="77777777" w:rsidR="00AC5B00" w:rsidRPr="00680D2B" w:rsidRDefault="00AC5B00" w:rsidP="00AC5B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2021</w:t>
      </w:r>
    </w:p>
    <w:p w14:paraId="5101CB31" w14:textId="505648DE" w:rsidR="00BA00AB" w:rsidRPr="00AC5B0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C5B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BCCCE" w14:textId="77777777" w:rsidR="00AC5B00" w:rsidRDefault="00AC5B00" w:rsidP="009139A6">
      <w:r>
        <w:separator/>
      </w:r>
    </w:p>
  </w:endnote>
  <w:endnote w:type="continuationSeparator" w:id="0">
    <w:p w14:paraId="489C4930" w14:textId="77777777" w:rsidR="00AC5B00" w:rsidRDefault="00AC5B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00A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0130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8BB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CF117" w14:textId="77777777" w:rsidR="00AC5B00" w:rsidRDefault="00AC5B00" w:rsidP="009139A6">
      <w:r>
        <w:separator/>
      </w:r>
    </w:p>
  </w:footnote>
  <w:footnote w:type="continuationSeparator" w:id="0">
    <w:p w14:paraId="20F90CFC" w14:textId="77777777" w:rsidR="00AC5B00" w:rsidRDefault="00AC5B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9DE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1C0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4DD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00"/>
    <w:rsid w:val="000666E0"/>
    <w:rsid w:val="002510B7"/>
    <w:rsid w:val="005C130B"/>
    <w:rsid w:val="00826F5C"/>
    <w:rsid w:val="009139A6"/>
    <w:rsid w:val="009448BB"/>
    <w:rsid w:val="00A3176C"/>
    <w:rsid w:val="00AC5B00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8D3F0"/>
  <w15:chartTrackingRefBased/>
  <w15:docId w15:val="{C594BB72-2114-43B6-B92B-48B85B667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2021-05-11T08:24:00Z</dcterms:created>
  <dcterms:modified xsi:type="dcterms:W3CDTF">2021-05-11T08:25:00Z</dcterms:modified>
</cp:coreProperties>
</file>