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3A6" w:rsidRDefault="00BC13A6" w:rsidP="00BC13A6">
      <w:pPr>
        <w:pStyle w:val="NoSpacing"/>
      </w:pPr>
      <w:r>
        <w:rPr>
          <w:u w:val="single"/>
        </w:rPr>
        <w:t>John DRAPER</w:t>
      </w:r>
      <w:r>
        <w:t xml:space="preserve">       (fl.1437-8)</w:t>
      </w:r>
    </w:p>
    <w:p w:rsidR="00BC13A6" w:rsidRDefault="00BC13A6" w:rsidP="00BC13A6">
      <w:pPr>
        <w:pStyle w:val="NoSpacing"/>
      </w:pPr>
      <w:proofErr w:type="gramStart"/>
      <w:r>
        <w:t>of</w:t>
      </w:r>
      <w:proofErr w:type="gramEnd"/>
      <w:r>
        <w:t xml:space="preserve"> Ludlow, Shropshire.</w:t>
      </w:r>
    </w:p>
    <w:p w:rsidR="00BC13A6" w:rsidRDefault="00BC13A6" w:rsidP="00BC13A6">
      <w:pPr>
        <w:pStyle w:val="NoSpacing"/>
      </w:pPr>
    </w:p>
    <w:p w:rsidR="00BC13A6" w:rsidRDefault="00BC13A6" w:rsidP="00BC13A6">
      <w:pPr>
        <w:pStyle w:val="NoSpacing"/>
      </w:pPr>
    </w:p>
    <w:p w:rsidR="00BC13A6" w:rsidRDefault="00BC13A6" w:rsidP="00BC13A6">
      <w:pPr>
        <w:pStyle w:val="NoSpacing"/>
      </w:pPr>
      <w:r>
        <w:t xml:space="preserve">         1437-8</w:t>
      </w:r>
      <w:r>
        <w:tab/>
        <w:t>He was a Burgess of Colchester, Essex.</w:t>
      </w:r>
    </w:p>
    <w:p w:rsidR="00BC13A6" w:rsidRDefault="00BC13A6" w:rsidP="00BC13A6">
      <w:pPr>
        <w:pStyle w:val="NoSpacing"/>
      </w:pPr>
      <w:r>
        <w:tab/>
      </w:r>
      <w:r>
        <w:tab/>
        <w:t>(“The Red Parchment Book of Colchester” p.111)</w:t>
      </w:r>
    </w:p>
    <w:p w:rsidR="00BC13A6" w:rsidRDefault="00BC13A6" w:rsidP="00BC13A6">
      <w:pPr>
        <w:pStyle w:val="NoSpacing"/>
      </w:pPr>
    </w:p>
    <w:p w:rsidR="00BC13A6" w:rsidRDefault="00BC13A6" w:rsidP="00BC13A6">
      <w:pPr>
        <w:pStyle w:val="NoSpacing"/>
      </w:pPr>
    </w:p>
    <w:p w:rsidR="00BC13A6" w:rsidRPr="009B0A4B" w:rsidRDefault="00BC13A6" w:rsidP="00BC13A6">
      <w:pPr>
        <w:pStyle w:val="NoSpacing"/>
      </w:pPr>
      <w:r>
        <w:t>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3A6" w:rsidRDefault="00BC13A6" w:rsidP="00920DE3">
      <w:pPr>
        <w:spacing w:after="0" w:line="240" w:lineRule="auto"/>
      </w:pPr>
      <w:r>
        <w:separator/>
      </w:r>
    </w:p>
  </w:endnote>
  <w:endnote w:type="continuationSeparator" w:id="0">
    <w:p w:rsidR="00BC13A6" w:rsidRDefault="00BC13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3A6" w:rsidRDefault="00BC13A6" w:rsidP="00920DE3">
      <w:pPr>
        <w:spacing w:after="0" w:line="240" w:lineRule="auto"/>
      </w:pPr>
      <w:r>
        <w:separator/>
      </w:r>
    </w:p>
  </w:footnote>
  <w:footnote w:type="continuationSeparator" w:id="0">
    <w:p w:rsidR="00BC13A6" w:rsidRDefault="00BC13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3A6"/>
    <w:rsid w:val="00120749"/>
    <w:rsid w:val="00624CAE"/>
    <w:rsid w:val="00920DE3"/>
    <w:rsid w:val="00BC13A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2015-05-22T19:19:00Z</dcterms:created>
  <dcterms:modified xsi:type="dcterms:W3CDTF">2015-05-22T19:19:00Z</dcterms:modified>
</cp:coreProperties>
</file>