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50F5D" w14:textId="77777777" w:rsidR="00AA2521" w:rsidRDefault="00AA2521" w:rsidP="00AA252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DRAPER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fl.1483)</w:t>
      </w:r>
    </w:p>
    <w:p w14:paraId="777B4A55" w14:textId="77777777" w:rsidR="00AA2521" w:rsidRDefault="00AA2521" w:rsidP="00AA252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Gloucester. Chapman.</w:t>
      </w:r>
    </w:p>
    <w:p w14:paraId="4FDFA021" w14:textId="77777777" w:rsidR="00AA2521" w:rsidRDefault="00AA2521" w:rsidP="00AA252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10EF890" w14:textId="77777777" w:rsidR="00AA2521" w:rsidRDefault="00AA2521" w:rsidP="00AA252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6629FB4" w14:textId="77777777" w:rsidR="00AA2521" w:rsidRDefault="00AA2521" w:rsidP="00AA252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1483</w:t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Natton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brought a plaint of debt against him, Henry Rede of The </w:t>
      </w:r>
    </w:p>
    <w:p w14:paraId="50958BBD" w14:textId="77777777" w:rsidR="00AA2521" w:rsidRDefault="00AA2521" w:rsidP="00AA252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Mythe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Gynes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Cheltenham(q.v.) and William Broke of </w:t>
      </w:r>
    </w:p>
    <w:p w14:paraId="141EB937" w14:textId="77777777" w:rsidR="00AA2521" w:rsidRDefault="00AA2521" w:rsidP="00AA252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Tewkesbury(q.v.).</w:t>
      </w:r>
    </w:p>
    <w:p w14:paraId="79B42781" w14:textId="77777777" w:rsidR="00AA2521" w:rsidRDefault="00AA2521" w:rsidP="00AA252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http://aalt.law.uh.edu/Indices/CP40Indices/CP40no883Pl.htm  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0F5C665E" w14:textId="77777777" w:rsidR="00AA2521" w:rsidRDefault="00AA2521" w:rsidP="00AA252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6CFEA34" w14:textId="77777777" w:rsidR="00AA2521" w:rsidRDefault="00AA2521" w:rsidP="00AA252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158C6B9" w14:textId="77777777" w:rsidR="00AA2521" w:rsidRDefault="00AA2521" w:rsidP="00AA252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March 2022</w:t>
      </w:r>
    </w:p>
    <w:p w14:paraId="13C8A16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EC9E04" w14:textId="77777777" w:rsidR="00AA2521" w:rsidRDefault="00AA2521" w:rsidP="009139A6">
      <w:r>
        <w:separator/>
      </w:r>
    </w:p>
  </w:endnote>
  <w:endnote w:type="continuationSeparator" w:id="0">
    <w:p w14:paraId="78B22F7F" w14:textId="77777777" w:rsidR="00AA2521" w:rsidRDefault="00AA252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9B827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4BCA1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BDBB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E5D367" w14:textId="77777777" w:rsidR="00AA2521" w:rsidRDefault="00AA2521" w:rsidP="009139A6">
      <w:r>
        <w:separator/>
      </w:r>
    </w:p>
  </w:footnote>
  <w:footnote w:type="continuationSeparator" w:id="0">
    <w:p w14:paraId="130EB7F6" w14:textId="77777777" w:rsidR="00AA2521" w:rsidRDefault="00AA252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9D7DB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521FF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ADD04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521"/>
    <w:rsid w:val="000666E0"/>
    <w:rsid w:val="002510B7"/>
    <w:rsid w:val="005C130B"/>
    <w:rsid w:val="00826F5C"/>
    <w:rsid w:val="009139A6"/>
    <w:rsid w:val="009448BB"/>
    <w:rsid w:val="00A3176C"/>
    <w:rsid w:val="00AA2521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EF9CB"/>
  <w15:chartTrackingRefBased/>
  <w15:docId w15:val="{9DFC900D-771B-4CAF-8AE0-CE6C4FBDF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A252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53</Words>
  <Characters>307</Characters>
  <Application>Microsoft Office Word</Application>
  <DocSecurity>0</DocSecurity>
  <Lines>2</Lines>
  <Paragraphs>1</Paragraphs>
  <ScaleCrop>false</ScaleCrop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2022-05-16T15:47:00Z</dcterms:created>
  <dcterms:modified xsi:type="dcterms:W3CDTF">2022-05-16T15:47:00Z</dcterms:modified>
</cp:coreProperties>
</file>