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6C5E" w:rsidRDefault="00FA6C5E" w:rsidP="00FA6C5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DRAPER</w:t>
      </w:r>
      <w:r>
        <w:rPr>
          <w:rFonts w:ascii="Times New Roman" w:hAnsi="Times New Roman" w:cs="Times New Roman"/>
          <w:sz w:val="24"/>
          <w:szCs w:val="24"/>
        </w:rPr>
        <w:t xml:space="preserve">      (fl.1450)</w:t>
      </w:r>
    </w:p>
    <w:p w:rsidR="00FA6C5E" w:rsidRDefault="00FA6C5E" w:rsidP="00FA6C5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Fintham, Nottinghamshire.</w:t>
      </w:r>
    </w:p>
    <w:p w:rsidR="00FA6C5E" w:rsidRDefault="00FA6C5E" w:rsidP="00FA6C5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A6C5E" w:rsidRDefault="00FA6C5E" w:rsidP="00FA6C5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A6C5E" w:rsidRDefault="00FA6C5E" w:rsidP="00FA6C5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1450</w:t>
      </w:r>
      <w:r>
        <w:rPr>
          <w:rFonts w:ascii="Times New Roman" w:hAnsi="Times New Roman" w:cs="Times New Roman"/>
          <w:sz w:val="24"/>
          <w:szCs w:val="24"/>
        </w:rPr>
        <w:tab/>
        <w:t>Marmaduke Lumley, Bishop of Lincoln(q.v.), made a plaint of trespass and</w:t>
      </w:r>
    </w:p>
    <w:p w:rsidR="00FA6C5E" w:rsidRDefault="00FA6C5E" w:rsidP="00FA6C5E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hunting in his free warren against him, William Daddesley of Elston(q.v.), Henry Orston of Stoke(q.v.), John Daddesley of Elston(q.v.), Thomas Gosse</w:t>
      </w:r>
    </w:p>
    <w:p w:rsidR="00FA6C5E" w:rsidRDefault="00FA6C5E" w:rsidP="00FA6C5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of Elston(q.v.), John Gosse of Elston(q.v.), David Thorp of Elston(q.v.),</w:t>
      </w:r>
    </w:p>
    <w:p w:rsidR="00FA6C5E" w:rsidRDefault="00FA6C5E" w:rsidP="00FA6C5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Thomas Crophill of Sibthorp(q.v.) and William Ardeslowe(q.v.).</w:t>
      </w:r>
    </w:p>
    <w:p w:rsidR="00FA6C5E" w:rsidRDefault="00FA6C5E" w:rsidP="00FA6C5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EE426C"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EE426C"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http://aalt.law.uh.edu/Indices/CP40Indices/CP40no758/CP40no758Pl.htm</w:t>
        </w:r>
      </w:hyperlink>
      <w:r w:rsidRPr="00EE426C">
        <w:rPr>
          <w:rFonts w:ascii="Times New Roman" w:hAnsi="Times New Roman" w:cs="Times New Roman"/>
          <w:sz w:val="24"/>
          <w:szCs w:val="24"/>
        </w:rPr>
        <w:t>)</w:t>
      </w:r>
    </w:p>
    <w:p w:rsidR="00FA6C5E" w:rsidRDefault="00FA6C5E" w:rsidP="00FA6C5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A6C5E" w:rsidRDefault="00FA6C5E" w:rsidP="00FA6C5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A6C5E" w:rsidRDefault="00FA6C5E" w:rsidP="00FA6C5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September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A6C5E" w:rsidRDefault="00FA6C5E" w:rsidP="00564E3C">
      <w:pPr>
        <w:spacing w:after="0" w:line="240" w:lineRule="auto"/>
      </w:pPr>
      <w:r>
        <w:separator/>
      </w:r>
    </w:p>
  </w:endnote>
  <w:endnote w:type="continuationSeparator" w:id="0">
    <w:p w:rsidR="00FA6C5E" w:rsidRDefault="00FA6C5E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FA6C5E">
      <w:rPr>
        <w:rFonts w:ascii="Times New Roman" w:hAnsi="Times New Roman" w:cs="Times New Roman"/>
        <w:noProof/>
        <w:sz w:val="24"/>
        <w:szCs w:val="24"/>
      </w:rPr>
      <w:t>5 November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A6C5E" w:rsidRDefault="00FA6C5E" w:rsidP="00564E3C">
      <w:pPr>
        <w:spacing w:after="0" w:line="240" w:lineRule="auto"/>
      </w:pPr>
      <w:r>
        <w:separator/>
      </w:r>
    </w:p>
  </w:footnote>
  <w:footnote w:type="continuationSeparator" w:id="0">
    <w:p w:rsidR="00FA6C5E" w:rsidRDefault="00FA6C5E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6C5E"/>
    <w:rsid w:val="00372DC6"/>
    <w:rsid w:val="00564E3C"/>
    <w:rsid w:val="0064591D"/>
    <w:rsid w:val="00DD5B8A"/>
    <w:rsid w:val="00EB41B8"/>
    <w:rsid w:val="00F14DE1"/>
    <w:rsid w:val="00FA6C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2F9AB68-2810-43E9-AA4F-0107DC45DE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FA6C5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90</Words>
  <Characters>516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2015-11-05T19:11:00Z</dcterms:created>
  <dcterms:modified xsi:type="dcterms:W3CDTF">2015-11-05T19:11:00Z</dcterms:modified>
</cp:coreProperties>
</file>