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BEDF" w14:textId="77777777" w:rsidR="00A94DEE" w:rsidRDefault="00A94DEE" w:rsidP="00A94DEE">
      <w:pPr>
        <w:pStyle w:val="NoSpacing"/>
      </w:pPr>
      <w:r>
        <w:rPr>
          <w:u w:val="single"/>
        </w:rPr>
        <w:t>John DRAPER (alias HAUKYNS)</w:t>
      </w:r>
      <w:r>
        <w:t xml:space="preserve">      (fl.1477)</w:t>
      </w:r>
    </w:p>
    <w:p w14:paraId="18343D25" w14:textId="77777777" w:rsidR="00A94DEE" w:rsidRDefault="00A94DEE" w:rsidP="00A94DEE">
      <w:pPr>
        <w:pStyle w:val="NoSpacing"/>
      </w:pPr>
      <w:r>
        <w:t xml:space="preserve">of </w:t>
      </w:r>
      <w:proofErr w:type="spellStart"/>
      <w:r>
        <w:t>Draughton</w:t>
      </w:r>
      <w:proofErr w:type="spellEnd"/>
      <w:r>
        <w:t>, Northamptonshire. Clerk alias chaplain.</w:t>
      </w:r>
    </w:p>
    <w:p w14:paraId="271A6D8A" w14:textId="77777777" w:rsidR="00A94DEE" w:rsidRDefault="00A94DEE" w:rsidP="00A94DEE">
      <w:pPr>
        <w:pStyle w:val="NoSpacing"/>
      </w:pPr>
    </w:p>
    <w:p w14:paraId="3BE90A58" w14:textId="77777777" w:rsidR="00A94DEE" w:rsidRDefault="00A94DEE" w:rsidP="00A94DEE">
      <w:pPr>
        <w:pStyle w:val="NoSpacing"/>
      </w:pPr>
    </w:p>
    <w:p w14:paraId="763EA92F" w14:textId="77777777" w:rsidR="00A94DEE" w:rsidRDefault="00A94DEE" w:rsidP="00A94DEE">
      <w:pPr>
        <w:pStyle w:val="NoSpacing"/>
      </w:pPr>
      <w:r>
        <w:t xml:space="preserve">  7 Jul.1477</w:t>
      </w:r>
      <w:r>
        <w:tab/>
        <w:t xml:space="preserve">He was granted </w:t>
      </w:r>
      <w:proofErr w:type="gramStart"/>
      <w:r>
        <w:t>a general</w:t>
      </w:r>
      <w:proofErr w:type="gramEnd"/>
      <w:r>
        <w:t xml:space="preserve"> pardon.     (C.P.R. 1476-88 p.42)</w:t>
      </w:r>
    </w:p>
    <w:p w14:paraId="5CED5A65" w14:textId="77777777" w:rsidR="00A94DEE" w:rsidRDefault="00A94DEE" w:rsidP="00A94DEE">
      <w:pPr>
        <w:pStyle w:val="NoSpacing"/>
      </w:pPr>
    </w:p>
    <w:p w14:paraId="18B1CB4E" w14:textId="77777777" w:rsidR="00A94DEE" w:rsidRDefault="00A94DEE" w:rsidP="00A94DEE">
      <w:pPr>
        <w:pStyle w:val="NoSpacing"/>
      </w:pPr>
    </w:p>
    <w:p w14:paraId="77D1376A" w14:textId="77777777" w:rsidR="00A94DEE" w:rsidRDefault="00A94DEE" w:rsidP="00A94DEE">
      <w:pPr>
        <w:pStyle w:val="NoSpacing"/>
      </w:pPr>
      <w:r>
        <w:t>3 July 2025</w:t>
      </w:r>
    </w:p>
    <w:p w14:paraId="70D417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6B8AB" w14:textId="77777777" w:rsidR="00A94DEE" w:rsidRDefault="00A94DEE" w:rsidP="009139A6">
      <w:r>
        <w:separator/>
      </w:r>
    </w:p>
  </w:endnote>
  <w:endnote w:type="continuationSeparator" w:id="0">
    <w:p w14:paraId="3BB22EAA" w14:textId="77777777" w:rsidR="00A94DEE" w:rsidRDefault="00A94D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8B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AF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02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F702" w14:textId="77777777" w:rsidR="00A94DEE" w:rsidRDefault="00A94DEE" w:rsidP="009139A6">
      <w:r>
        <w:separator/>
      </w:r>
    </w:p>
  </w:footnote>
  <w:footnote w:type="continuationSeparator" w:id="0">
    <w:p w14:paraId="1D0AEB08" w14:textId="77777777" w:rsidR="00A94DEE" w:rsidRDefault="00A94D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E8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DB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F7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EE"/>
    <w:rsid w:val="000666E0"/>
    <w:rsid w:val="000A2E7A"/>
    <w:rsid w:val="001307AC"/>
    <w:rsid w:val="00190DFA"/>
    <w:rsid w:val="002510B7"/>
    <w:rsid w:val="00270799"/>
    <w:rsid w:val="002737D5"/>
    <w:rsid w:val="00357E4A"/>
    <w:rsid w:val="00491CC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4DEE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C710F"/>
  <w15:chartTrackingRefBased/>
  <w15:docId w15:val="{F14C1F9F-8178-4350-A8DF-03972116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2025-07-04T19:56:00Z</dcterms:created>
  <dcterms:modified xsi:type="dcterms:W3CDTF">2025-07-04T20:04:00Z</dcterms:modified>
</cp:coreProperties>
</file>