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60F46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DRAPER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4984E4B8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Beccles</w:t>
      </w:r>
      <w:proofErr w:type="spellEnd"/>
      <w:r>
        <w:rPr>
          <w:rFonts w:cs="Times New Roman"/>
          <w:szCs w:val="24"/>
        </w:rPr>
        <w:t>, Suffolk. Tailor.</w:t>
      </w:r>
    </w:p>
    <w:p w14:paraId="0A473D17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9FF5174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2E4AE87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 xml:space="preserve">William Wormington(q.v.) brought a plaint of debt against him and five </w:t>
      </w:r>
    </w:p>
    <w:p w14:paraId="1A082D4A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46BE24DC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E6D09">
          <w:rPr>
            <w:rStyle w:val="Hyperlink"/>
            <w:rFonts w:cs="Times New Roman"/>
            <w:szCs w:val="24"/>
          </w:rPr>
          <w:t>http://aalt.law.uh.edu/Indices/CP40Indices/CP40no931/CP40no931Pl.htm</w:t>
        </w:r>
      </w:hyperlink>
      <w:r>
        <w:rPr>
          <w:rFonts w:cs="Times New Roman"/>
          <w:szCs w:val="24"/>
        </w:rPr>
        <w:t xml:space="preserve"> )</w:t>
      </w:r>
    </w:p>
    <w:p w14:paraId="0798E684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FCFFA39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38BF0CE3" w14:textId="77777777" w:rsidR="00427E78" w:rsidRDefault="00427E78" w:rsidP="00427E78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September 2024</w:t>
      </w:r>
    </w:p>
    <w:p w14:paraId="45B954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232729" w14:textId="77777777" w:rsidR="00427E78" w:rsidRDefault="00427E78" w:rsidP="009139A6">
      <w:r>
        <w:separator/>
      </w:r>
    </w:p>
  </w:endnote>
  <w:endnote w:type="continuationSeparator" w:id="0">
    <w:p w14:paraId="505F2E8D" w14:textId="77777777" w:rsidR="00427E78" w:rsidRDefault="00427E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E0A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D8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1CD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E2933" w14:textId="77777777" w:rsidR="00427E78" w:rsidRDefault="00427E78" w:rsidP="009139A6">
      <w:r>
        <w:separator/>
      </w:r>
    </w:p>
  </w:footnote>
  <w:footnote w:type="continuationSeparator" w:id="0">
    <w:p w14:paraId="7EDBB582" w14:textId="77777777" w:rsidR="00427E78" w:rsidRDefault="00427E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157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F74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BE5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78"/>
    <w:rsid w:val="000666E0"/>
    <w:rsid w:val="002510B7"/>
    <w:rsid w:val="00270799"/>
    <w:rsid w:val="00427E7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67A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DDB74"/>
  <w15:chartTrackingRefBased/>
  <w15:docId w15:val="{8AE5FC41-80C8-4C8F-B860-1FFE9AF2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27E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2024-09-05T19:53:00Z</dcterms:created>
  <dcterms:modified xsi:type="dcterms:W3CDTF">2024-09-05T19:53:00Z</dcterms:modified>
</cp:coreProperties>
</file>