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057E7" w14:textId="77777777" w:rsidR="00A72E3D" w:rsidRDefault="00A72E3D" w:rsidP="00A72E3D">
      <w:pPr>
        <w:pStyle w:val="NoSpacing"/>
      </w:pPr>
      <w:r>
        <w:rPr>
          <w:u w:val="single"/>
        </w:rPr>
        <w:t>John DRAPER</w:t>
      </w:r>
      <w:r>
        <w:t xml:space="preserve">       (fl.1483)</w:t>
      </w:r>
    </w:p>
    <w:p w14:paraId="59D8EA25" w14:textId="77777777" w:rsidR="00A72E3D" w:rsidRDefault="00A72E3D" w:rsidP="00A72E3D">
      <w:pPr>
        <w:pStyle w:val="NoSpacing"/>
      </w:pPr>
      <w:r>
        <w:t>Prior of Christchurch, Hampshire. (now in Dorset).</w:t>
      </w:r>
    </w:p>
    <w:p w14:paraId="719B743E" w14:textId="77777777" w:rsidR="00A72E3D" w:rsidRDefault="00A72E3D" w:rsidP="00A72E3D">
      <w:pPr>
        <w:pStyle w:val="NoSpacing"/>
      </w:pPr>
    </w:p>
    <w:p w14:paraId="73C75074" w14:textId="77777777" w:rsidR="00A72E3D" w:rsidRDefault="00A72E3D" w:rsidP="00A72E3D">
      <w:pPr>
        <w:pStyle w:val="NoSpacing"/>
      </w:pPr>
    </w:p>
    <w:p w14:paraId="40665B91" w14:textId="77777777" w:rsidR="00A72E3D" w:rsidRDefault="00A72E3D" w:rsidP="00A72E3D">
      <w:pPr>
        <w:pStyle w:val="NoSpacing"/>
      </w:pPr>
      <w:r>
        <w:tab/>
        <w:t>1483</w:t>
      </w:r>
      <w:r>
        <w:tab/>
        <w:t>He made a plaint of debt against Edward Thacham, Prior of Ivychurch(q.v.).</w:t>
      </w:r>
    </w:p>
    <w:p w14:paraId="31D39308" w14:textId="77777777" w:rsidR="00A72E3D" w:rsidRDefault="00A72E3D" w:rsidP="00A72E3D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1CBC6D14" w14:textId="77777777" w:rsidR="00A72E3D" w:rsidRDefault="00A72E3D" w:rsidP="00A72E3D">
      <w:pPr>
        <w:pStyle w:val="NoSpacing"/>
      </w:pPr>
      <w:r>
        <w:tab/>
        <w:t>1483</w:t>
      </w:r>
      <w:r>
        <w:tab/>
        <w:t>He made a plaint of debt against William Boket of Salisbury(q.v.).  (ibid.)</w:t>
      </w:r>
    </w:p>
    <w:p w14:paraId="03B16393" w14:textId="77777777" w:rsidR="00A72E3D" w:rsidRDefault="00A72E3D" w:rsidP="00A72E3D">
      <w:pPr>
        <w:pStyle w:val="NoSpacing"/>
      </w:pPr>
    </w:p>
    <w:p w14:paraId="4745A092" w14:textId="77777777" w:rsidR="00A72E3D" w:rsidRDefault="00A72E3D" w:rsidP="00A72E3D">
      <w:pPr>
        <w:pStyle w:val="NoSpacing"/>
      </w:pPr>
    </w:p>
    <w:p w14:paraId="552DD449" w14:textId="77777777" w:rsidR="00A72E3D" w:rsidRDefault="00A72E3D" w:rsidP="00A72E3D">
      <w:pPr>
        <w:pStyle w:val="NoSpacing"/>
      </w:pPr>
      <w:r>
        <w:t>22 January 2020</w:t>
      </w:r>
    </w:p>
    <w:p w14:paraId="0BEB0308" w14:textId="77777777" w:rsidR="006B2F86" w:rsidRPr="00E71FC3" w:rsidRDefault="00A72E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4FCD9" w14:textId="77777777" w:rsidR="00A72E3D" w:rsidRDefault="00A72E3D" w:rsidP="00E71FC3">
      <w:pPr>
        <w:spacing w:after="0" w:line="240" w:lineRule="auto"/>
      </w:pPr>
      <w:r>
        <w:separator/>
      </w:r>
    </w:p>
  </w:endnote>
  <w:endnote w:type="continuationSeparator" w:id="0">
    <w:p w14:paraId="12F88460" w14:textId="77777777" w:rsidR="00A72E3D" w:rsidRDefault="00A72E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70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FF1BB" w14:textId="77777777" w:rsidR="00A72E3D" w:rsidRDefault="00A72E3D" w:rsidP="00E71FC3">
      <w:pPr>
        <w:spacing w:after="0" w:line="240" w:lineRule="auto"/>
      </w:pPr>
      <w:r>
        <w:separator/>
      </w:r>
    </w:p>
  </w:footnote>
  <w:footnote w:type="continuationSeparator" w:id="0">
    <w:p w14:paraId="771C86DB" w14:textId="77777777" w:rsidR="00A72E3D" w:rsidRDefault="00A72E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3D"/>
    <w:rsid w:val="001A7C09"/>
    <w:rsid w:val="00577BD5"/>
    <w:rsid w:val="00656CBA"/>
    <w:rsid w:val="006A1F77"/>
    <w:rsid w:val="00733BE7"/>
    <w:rsid w:val="00A72E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2496"/>
  <w15:chartTrackingRefBased/>
  <w15:docId w15:val="{B684C57A-3DD4-4A54-BFF4-7C50B18F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72E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2020-01-31T21:53:00Z</dcterms:created>
  <dcterms:modified xsi:type="dcterms:W3CDTF">2020-01-31T21:53:00Z</dcterms:modified>
</cp:coreProperties>
</file>