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6DB09" w14:textId="77777777" w:rsidR="00A30C44" w:rsidRDefault="00A30C44" w:rsidP="00A30C4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DRAPER</w:t>
      </w:r>
      <w:r>
        <w:rPr>
          <w:rFonts w:eastAsia="Times New Roman" w:cs="Times New Roman"/>
          <w:szCs w:val="24"/>
        </w:rPr>
        <w:t xml:space="preserve">  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7CEDBD29" w14:textId="77777777" w:rsidR="00A30C44" w:rsidRDefault="00A30C44" w:rsidP="00A30C44">
      <w:pPr>
        <w:pStyle w:val="NoSpacing"/>
        <w:rPr>
          <w:rFonts w:eastAsia="Times New Roman" w:cs="Times New Roman"/>
          <w:szCs w:val="24"/>
        </w:rPr>
      </w:pPr>
    </w:p>
    <w:p w14:paraId="477EC661" w14:textId="77777777" w:rsidR="00A30C44" w:rsidRDefault="00A30C44" w:rsidP="00A30C44">
      <w:pPr>
        <w:pStyle w:val="NoSpacing"/>
        <w:rPr>
          <w:rFonts w:eastAsia="Times New Roman" w:cs="Times New Roman"/>
          <w:szCs w:val="24"/>
        </w:rPr>
      </w:pPr>
    </w:p>
    <w:p w14:paraId="658D5413" w14:textId="77777777" w:rsidR="00A30C44" w:rsidRDefault="00A30C44" w:rsidP="00A30C4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3 Nov.1484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Marlborough,</w:t>
      </w:r>
    </w:p>
    <w:p w14:paraId="79DF38C3" w14:textId="77777777" w:rsidR="00A30C44" w:rsidRDefault="00A30C44" w:rsidP="00A30C4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Wiltshire, into </w:t>
      </w:r>
      <w:proofErr w:type="gramStart"/>
      <w:r>
        <w:rPr>
          <w:rFonts w:eastAsia="Times New Roman" w:cs="Times New Roman"/>
          <w:szCs w:val="24"/>
        </w:rPr>
        <w:t>lands</w:t>
      </w:r>
      <w:proofErr w:type="gramEnd"/>
      <w:r>
        <w:rPr>
          <w:rFonts w:eastAsia="Times New Roman" w:cs="Times New Roman"/>
          <w:szCs w:val="24"/>
        </w:rPr>
        <w:t xml:space="preserve"> of John </w:t>
      </w:r>
      <w:proofErr w:type="spellStart"/>
      <w:r>
        <w:rPr>
          <w:rFonts w:eastAsia="Times New Roman" w:cs="Times New Roman"/>
          <w:szCs w:val="24"/>
        </w:rPr>
        <w:t>Neuburgh</w:t>
      </w:r>
      <w:proofErr w:type="spellEnd"/>
      <w:r>
        <w:rPr>
          <w:rFonts w:eastAsia="Times New Roman" w:cs="Times New Roman"/>
          <w:szCs w:val="24"/>
        </w:rPr>
        <w:t>(q.v.).</w:t>
      </w:r>
    </w:p>
    <w:p w14:paraId="03918535" w14:textId="77777777" w:rsidR="00A30C44" w:rsidRDefault="00A30C44" w:rsidP="00A30C44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00AFF92E" w14:textId="77777777" w:rsidR="00A30C44" w:rsidRDefault="00A30C44" w:rsidP="00A30C44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p.71)</w:t>
      </w:r>
    </w:p>
    <w:p w14:paraId="79F712A7" w14:textId="77777777" w:rsidR="00A30C44" w:rsidRDefault="00A30C44" w:rsidP="00A30C44">
      <w:pPr>
        <w:pStyle w:val="NoSpacing"/>
        <w:rPr>
          <w:rFonts w:eastAsia="Times New Roman" w:cs="Times New Roman"/>
          <w:szCs w:val="24"/>
        </w:rPr>
      </w:pPr>
    </w:p>
    <w:p w14:paraId="169392AC" w14:textId="77777777" w:rsidR="00A30C44" w:rsidRDefault="00A30C44" w:rsidP="00A30C44">
      <w:pPr>
        <w:pStyle w:val="NoSpacing"/>
        <w:rPr>
          <w:rFonts w:eastAsia="Times New Roman" w:cs="Times New Roman"/>
          <w:szCs w:val="24"/>
        </w:rPr>
      </w:pPr>
    </w:p>
    <w:p w14:paraId="366E9532" w14:textId="77777777" w:rsidR="00A30C44" w:rsidRDefault="00A30C44" w:rsidP="00A30C4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4 June 2023</w:t>
      </w:r>
    </w:p>
    <w:p w14:paraId="31ABB6D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D5DAB9" w14:textId="77777777" w:rsidR="00A30C44" w:rsidRDefault="00A30C44" w:rsidP="009139A6">
      <w:r>
        <w:separator/>
      </w:r>
    </w:p>
  </w:endnote>
  <w:endnote w:type="continuationSeparator" w:id="0">
    <w:p w14:paraId="245A6B57" w14:textId="77777777" w:rsidR="00A30C44" w:rsidRDefault="00A30C4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DBF4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91A7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96BF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92496C" w14:textId="77777777" w:rsidR="00A30C44" w:rsidRDefault="00A30C44" w:rsidP="009139A6">
      <w:r>
        <w:separator/>
      </w:r>
    </w:p>
  </w:footnote>
  <w:footnote w:type="continuationSeparator" w:id="0">
    <w:p w14:paraId="26147EB6" w14:textId="77777777" w:rsidR="00A30C44" w:rsidRDefault="00A30C4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508F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4FB7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E1D3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C44"/>
    <w:rsid w:val="000666E0"/>
    <w:rsid w:val="002510B7"/>
    <w:rsid w:val="005C130B"/>
    <w:rsid w:val="00826F5C"/>
    <w:rsid w:val="009139A6"/>
    <w:rsid w:val="009448BB"/>
    <w:rsid w:val="00947624"/>
    <w:rsid w:val="00A30C4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232E5"/>
  <w15:chartTrackingRefBased/>
  <w15:docId w15:val="{2B933A69-2BCD-4E2F-9871-623E97201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2023-06-04T19:55:00Z</dcterms:created>
  <dcterms:modified xsi:type="dcterms:W3CDTF">2023-06-04T19:56:00Z</dcterms:modified>
</cp:coreProperties>
</file>