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BD04B" w14:textId="77777777" w:rsidR="00EF3EB8" w:rsidRDefault="00EF3EB8" w:rsidP="00EF3EB8">
      <w:r>
        <w:rPr>
          <w:u w:val="single"/>
        </w:rPr>
        <w:t>John le DRAPER</w:t>
      </w:r>
      <w:r>
        <w:t xml:space="preserve">    </w:t>
      </w:r>
      <w:proofErr w:type="gramStart"/>
      <w:r>
        <w:t xml:space="preserve">   (</w:t>
      </w:r>
      <w:proofErr w:type="gramEnd"/>
      <w:r>
        <w:t>fl.1428)</w:t>
      </w:r>
    </w:p>
    <w:p w14:paraId="5C5285AA" w14:textId="77777777" w:rsidR="00EF3EB8" w:rsidRDefault="00EF3EB8" w:rsidP="00EF3EB8"/>
    <w:p w14:paraId="64DEC257" w14:textId="77777777" w:rsidR="00EF3EB8" w:rsidRDefault="00EF3EB8" w:rsidP="00EF3EB8"/>
    <w:p w14:paraId="50D27FE9" w14:textId="77777777" w:rsidR="00EF3EB8" w:rsidRDefault="00EF3EB8" w:rsidP="00EF3EB8">
      <w:r>
        <w:tab/>
        <w:t>1428</w:t>
      </w:r>
      <w:r>
        <w:tab/>
        <w:t>He was described as a yeoman.</w:t>
      </w:r>
    </w:p>
    <w:p w14:paraId="3681F499" w14:textId="77777777" w:rsidR="00EF3EB8" w:rsidRDefault="00EF3EB8" w:rsidP="00EF3EB8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32915B16" w14:textId="77777777" w:rsidR="00EF3EB8" w:rsidRDefault="00EF3EB8" w:rsidP="00EF3EB8">
      <w:pPr>
        <w:ind w:left="720" w:firstLine="720"/>
      </w:pPr>
      <w:r>
        <w:t>pub. The Cheshire Community Council, 1971, p.90)</w:t>
      </w:r>
    </w:p>
    <w:p w14:paraId="0D603C1A" w14:textId="77777777" w:rsidR="00EF3EB8" w:rsidRDefault="00EF3EB8" w:rsidP="00EF3EB8"/>
    <w:p w14:paraId="3FEE7482" w14:textId="77777777" w:rsidR="00EF3EB8" w:rsidRDefault="00EF3EB8" w:rsidP="00EF3EB8"/>
    <w:p w14:paraId="39F86882" w14:textId="77777777" w:rsidR="00EF3EB8" w:rsidRDefault="00EF3EB8" w:rsidP="00EF3EB8">
      <w:r>
        <w:t>5 May 2023</w:t>
      </w:r>
    </w:p>
    <w:p w14:paraId="026FF61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18684" w14:textId="77777777" w:rsidR="00EF3EB8" w:rsidRDefault="00EF3EB8" w:rsidP="009139A6">
      <w:r>
        <w:separator/>
      </w:r>
    </w:p>
  </w:endnote>
  <w:endnote w:type="continuationSeparator" w:id="0">
    <w:p w14:paraId="494CF9BB" w14:textId="77777777" w:rsidR="00EF3EB8" w:rsidRDefault="00EF3E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7BB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50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CA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11CD6" w14:textId="77777777" w:rsidR="00EF3EB8" w:rsidRDefault="00EF3EB8" w:rsidP="009139A6">
      <w:r>
        <w:separator/>
      </w:r>
    </w:p>
  </w:footnote>
  <w:footnote w:type="continuationSeparator" w:id="0">
    <w:p w14:paraId="48640BD9" w14:textId="77777777" w:rsidR="00EF3EB8" w:rsidRDefault="00EF3E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D3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016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4DD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B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F3EB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F4927"/>
  <w15:chartTrackingRefBased/>
  <w15:docId w15:val="{547A8D74-B0F3-4D20-868A-BB9F9F0A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B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2023-09-16T06:37:00Z</dcterms:created>
  <dcterms:modified xsi:type="dcterms:W3CDTF">2023-09-16T06:37:00Z</dcterms:modified>
</cp:coreProperties>
</file>