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636C1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David DRAPER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759F7A0E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Hereford.</w:t>
      </w:r>
    </w:p>
    <w:p w14:paraId="021A5351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FAF104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FCEED7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An Irish criminal called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FitzHarry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claimed that he and others from</w:t>
      </w:r>
    </w:p>
    <w:p w14:paraId="3963640E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Hereford had joined the Lollard revolt in January 1414.</w:t>
      </w:r>
    </w:p>
    <w:p w14:paraId="35023E89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3225D241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6FFFE233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Department of History of the University of York, September 1475 p.206)</w:t>
      </w:r>
    </w:p>
    <w:p w14:paraId="4695AF85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B57DB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E664E5" w14:textId="77777777" w:rsidR="00845342" w:rsidRDefault="00845342" w:rsidP="00845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p w14:paraId="4EFAFC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BF840" w14:textId="77777777" w:rsidR="00845342" w:rsidRDefault="00845342" w:rsidP="009139A6">
      <w:r>
        <w:separator/>
      </w:r>
    </w:p>
  </w:endnote>
  <w:endnote w:type="continuationSeparator" w:id="0">
    <w:p w14:paraId="3CF7354D" w14:textId="77777777" w:rsidR="00845342" w:rsidRDefault="008453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09D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0173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D9E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B339C" w14:textId="77777777" w:rsidR="00845342" w:rsidRDefault="00845342" w:rsidP="009139A6">
      <w:r>
        <w:separator/>
      </w:r>
    </w:p>
  </w:footnote>
  <w:footnote w:type="continuationSeparator" w:id="0">
    <w:p w14:paraId="0142FAF2" w14:textId="77777777" w:rsidR="00845342" w:rsidRDefault="008453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1C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0E4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8CC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342"/>
    <w:rsid w:val="000666E0"/>
    <w:rsid w:val="002510B7"/>
    <w:rsid w:val="005C130B"/>
    <w:rsid w:val="00826F5C"/>
    <w:rsid w:val="00845342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A0562"/>
  <w15:chartTrackingRefBased/>
  <w15:docId w15:val="{75E53421-CEE7-419B-92D2-9DDE729C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2021-12-23T21:45:00Z</dcterms:created>
  <dcterms:modified xsi:type="dcterms:W3CDTF">2021-12-23T21:45:00Z</dcterms:modified>
</cp:coreProperties>
</file>