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D765" w14:textId="39797E44" w:rsidR="008611CA" w:rsidRDefault="008611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Clement DRAPER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2D930FF" w14:textId="3E9E8CF8" w:rsidR="008611CA" w:rsidRDefault="008611C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Alberston</w:t>
      </w:r>
      <w:proofErr w:type="spellEnd"/>
      <w:r>
        <w:rPr>
          <w:rFonts w:cs="Times New Roman"/>
          <w:szCs w:val="24"/>
        </w:rPr>
        <w:t>, Warwickshire.</w:t>
      </w:r>
    </w:p>
    <w:p w14:paraId="112A8D97" w14:textId="77777777" w:rsidR="008611CA" w:rsidRDefault="008611CA" w:rsidP="009139A6">
      <w:pPr>
        <w:pStyle w:val="NoSpacing"/>
        <w:rPr>
          <w:rFonts w:cs="Times New Roman"/>
          <w:szCs w:val="24"/>
        </w:rPr>
      </w:pPr>
    </w:p>
    <w:p w14:paraId="4E923469" w14:textId="77777777" w:rsidR="008611CA" w:rsidRDefault="008611CA" w:rsidP="009139A6">
      <w:pPr>
        <w:pStyle w:val="NoSpacing"/>
        <w:rPr>
          <w:rFonts w:cs="Times New Roman"/>
          <w:szCs w:val="24"/>
        </w:rPr>
      </w:pPr>
    </w:p>
    <w:p w14:paraId="0AED238A" w14:textId="77777777" w:rsidR="008611CA" w:rsidRDefault="008611CA" w:rsidP="008611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Jun.1440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Oliver Chorley(q.v.).   (C.F.R. 1437-45 p.160)</w:t>
      </w:r>
    </w:p>
    <w:p w14:paraId="46792C3D" w14:textId="77777777" w:rsidR="008611CA" w:rsidRDefault="008611CA" w:rsidP="008611CA">
      <w:pPr>
        <w:pStyle w:val="NoSpacing"/>
        <w:rPr>
          <w:rFonts w:cs="Times New Roman"/>
          <w:szCs w:val="24"/>
        </w:rPr>
      </w:pPr>
    </w:p>
    <w:p w14:paraId="31A30876" w14:textId="77777777" w:rsidR="008611CA" w:rsidRDefault="008611CA" w:rsidP="008611CA">
      <w:pPr>
        <w:pStyle w:val="NoSpacing"/>
        <w:rPr>
          <w:rFonts w:cs="Times New Roman"/>
          <w:szCs w:val="24"/>
        </w:rPr>
      </w:pPr>
    </w:p>
    <w:p w14:paraId="56886AB6" w14:textId="77777777" w:rsidR="008611CA" w:rsidRDefault="008611CA" w:rsidP="008611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2023</w:t>
      </w:r>
    </w:p>
    <w:p w14:paraId="2065C446" w14:textId="4A72ABC6" w:rsidR="008611CA" w:rsidRPr="008611CA" w:rsidRDefault="008611CA" w:rsidP="009139A6">
      <w:pPr>
        <w:pStyle w:val="NoSpacing"/>
        <w:rPr>
          <w:rFonts w:cs="Times New Roman"/>
          <w:szCs w:val="24"/>
        </w:rPr>
      </w:pPr>
    </w:p>
    <w:sectPr w:rsidR="008611CA" w:rsidRPr="008611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69DB1" w14:textId="77777777" w:rsidR="008611CA" w:rsidRDefault="008611CA" w:rsidP="009139A6">
      <w:r>
        <w:separator/>
      </w:r>
    </w:p>
  </w:endnote>
  <w:endnote w:type="continuationSeparator" w:id="0">
    <w:p w14:paraId="33D74A38" w14:textId="77777777" w:rsidR="008611CA" w:rsidRDefault="008611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72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A4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FA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EEE2" w14:textId="77777777" w:rsidR="008611CA" w:rsidRDefault="008611CA" w:rsidP="009139A6">
      <w:r>
        <w:separator/>
      </w:r>
    </w:p>
  </w:footnote>
  <w:footnote w:type="continuationSeparator" w:id="0">
    <w:p w14:paraId="6F41F854" w14:textId="77777777" w:rsidR="008611CA" w:rsidRDefault="008611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766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5D4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5A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CA"/>
    <w:rsid w:val="000666E0"/>
    <w:rsid w:val="002510B7"/>
    <w:rsid w:val="005C130B"/>
    <w:rsid w:val="00826F5C"/>
    <w:rsid w:val="008611CA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D4FE"/>
  <w15:chartTrackingRefBased/>
  <w15:docId w15:val="{4EC5CAF5-BE85-4495-BE0E-C5C59D71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2023-05-26T16:12:00Z</dcterms:created>
  <dcterms:modified xsi:type="dcterms:W3CDTF">2023-05-26T16:22:00Z</dcterms:modified>
</cp:coreProperties>
</file>