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28E" w:rsidRDefault="0024628E" w:rsidP="0024628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DOYLY</w:t>
      </w:r>
      <w:r>
        <w:rPr>
          <w:rFonts w:ascii="Times New Roman" w:hAnsi="Times New Roman" w:cs="Times New Roman"/>
          <w:sz w:val="24"/>
          <w:szCs w:val="24"/>
        </w:rPr>
        <w:t xml:space="preserve">       (fl.1433)</w:t>
      </w:r>
    </w:p>
    <w:p w:rsidR="0024628E" w:rsidRDefault="0024628E" w:rsidP="002462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4628E" w:rsidRDefault="0024628E" w:rsidP="002462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4628E" w:rsidRDefault="0024628E" w:rsidP="0024628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May1433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Standlake,</w:t>
      </w:r>
    </w:p>
    <w:p w:rsidR="0024628E" w:rsidRDefault="0024628E" w:rsidP="0024628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Oxfordshire, into lands of the late Thomas ap Philip Vaughen.</w:t>
      </w:r>
    </w:p>
    <w:p w:rsidR="0024628E" w:rsidRDefault="0024628E" w:rsidP="0024628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5F1EEF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eCIPM 24-24)</w:t>
      </w:r>
    </w:p>
    <w:p w:rsidR="0024628E" w:rsidRDefault="0024628E" w:rsidP="002462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4628E" w:rsidRDefault="0024628E" w:rsidP="002462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4628E" w:rsidRDefault="0024628E" w:rsidP="0024628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628E" w:rsidRDefault="0024628E" w:rsidP="00564E3C">
      <w:pPr>
        <w:spacing w:after="0" w:line="240" w:lineRule="auto"/>
      </w:pPr>
      <w:r>
        <w:separator/>
      </w:r>
    </w:p>
  </w:endnote>
  <w:endnote w:type="continuationSeparator" w:id="0">
    <w:p w:rsidR="0024628E" w:rsidRDefault="0024628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4628E">
      <w:rPr>
        <w:rFonts w:ascii="Times New Roman" w:hAnsi="Times New Roman" w:cs="Times New Roman"/>
        <w:noProof/>
        <w:sz w:val="24"/>
        <w:szCs w:val="24"/>
      </w:rPr>
      <w:t>23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628E" w:rsidRDefault="0024628E" w:rsidP="00564E3C">
      <w:pPr>
        <w:spacing w:after="0" w:line="240" w:lineRule="auto"/>
      </w:pPr>
      <w:r>
        <w:separator/>
      </w:r>
    </w:p>
  </w:footnote>
  <w:footnote w:type="continuationSeparator" w:id="0">
    <w:p w:rsidR="0024628E" w:rsidRDefault="0024628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28E"/>
    <w:rsid w:val="0024628E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89F001-ED47-467B-B0CC-36F8D723D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62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2462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2015-12-23T17:24:00Z</dcterms:created>
  <dcterms:modified xsi:type="dcterms:W3CDTF">2015-12-23T17:24:00Z</dcterms:modified>
</cp:coreProperties>
</file>