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36AFA" w14:textId="77777777" w:rsidR="006051A8" w:rsidRDefault="006051A8" w:rsidP="006051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Alice DOYLEY</w:t>
      </w:r>
      <w:r>
        <w:rPr>
          <w:rFonts w:cs="Times New Roman"/>
          <w:szCs w:val="24"/>
        </w:rPr>
        <w:t xml:space="preserve">       (fl.1406)</w:t>
      </w:r>
    </w:p>
    <w:p w14:paraId="3EBBEE29" w14:textId="77777777" w:rsidR="006051A8" w:rsidRDefault="006051A8" w:rsidP="006051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Hambledon</w:t>
      </w:r>
      <w:proofErr w:type="spellEnd"/>
      <w:r>
        <w:rPr>
          <w:rFonts w:cs="Times New Roman"/>
          <w:szCs w:val="24"/>
        </w:rPr>
        <w:t>.</w:t>
      </w:r>
    </w:p>
    <w:p w14:paraId="4AAC5FC1" w14:textId="77777777" w:rsidR="006051A8" w:rsidRDefault="006051A8" w:rsidP="006051A8">
      <w:pPr>
        <w:pStyle w:val="NoSpacing"/>
        <w:rPr>
          <w:rFonts w:cs="Times New Roman"/>
          <w:szCs w:val="24"/>
        </w:rPr>
      </w:pPr>
    </w:p>
    <w:p w14:paraId="51E2462E" w14:textId="77777777" w:rsidR="006051A8" w:rsidRDefault="006051A8" w:rsidP="006051A8">
      <w:pPr>
        <w:pStyle w:val="NoSpacing"/>
        <w:rPr>
          <w:rFonts w:cs="Times New Roman"/>
          <w:szCs w:val="24"/>
        </w:rPr>
      </w:pPr>
    </w:p>
    <w:p w14:paraId="70AB2F18" w14:textId="77777777" w:rsidR="006051A8" w:rsidRDefault="006051A8" w:rsidP="006051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William.</w:t>
      </w:r>
    </w:p>
    <w:p w14:paraId="723AAA7F" w14:textId="77777777" w:rsidR="006051A8" w:rsidRPr="00E7711B" w:rsidRDefault="006051A8" w:rsidP="006051A8">
      <w:pPr>
        <w:pStyle w:val="NoSpacing"/>
        <w:rPr>
          <w:rFonts w:cs="Times New Roman"/>
          <w:szCs w:val="24"/>
        </w:rPr>
      </w:pPr>
      <w:r w:rsidRPr="00E7711B">
        <w:rPr>
          <w:rFonts w:cs="Times New Roman"/>
          <w:szCs w:val="24"/>
        </w:rPr>
        <w:t xml:space="preserve">(“The Register of Bishop Philip </w:t>
      </w:r>
      <w:proofErr w:type="spellStart"/>
      <w:r w:rsidRPr="00E7711B">
        <w:rPr>
          <w:rFonts w:cs="Times New Roman"/>
          <w:szCs w:val="24"/>
        </w:rPr>
        <w:t>Repingdon</w:t>
      </w:r>
      <w:proofErr w:type="spellEnd"/>
      <w:r w:rsidRPr="00E7711B">
        <w:rPr>
          <w:rFonts w:cs="Times New Roman"/>
          <w:szCs w:val="24"/>
        </w:rPr>
        <w:t xml:space="preserve"> 1405-1419 ed. Margaret </w:t>
      </w:r>
    </w:p>
    <w:p w14:paraId="4FABB0DD" w14:textId="77777777" w:rsidR="006051A8" w:rsidRDefault="006051A8" w:rsidP="006051A8">
      <w:pPr>
        <w:pStyle w:val="NoSpacing"/>
        <w:rPr>
          <w:rFonts w:cs="Times New Roman"/>
          <w:szCs w:val="24"/>
        </w:rPr>
      </w:pPr>
      <w:r w:rsidRPr="00E7711B">
        <w:rPr>
          <w:rFonts w:cs="Times New Roman"/>
          <w:szCs w:val="24"/>
        </w:rPr>
        <w:t>Archer, pub. Lincoln Record Society 1962 vol.1 p.</w:t>
      </w:r>
      <w:r>
        <w:rPr>
          <w:rFonts w:cs="Times New Roman"/>
          <w:szCs w:val="24"/>
        </w:rPr>
        <w:t>95)</w:t>
      </w:r>
    </w:p>
    <w:p w14:paraId="08ACE954" w14:textId="77777777" w:rsidR="006051A8" w:rsidRDefault="006051A8" w:rsidP="006051A8">
      <w:pPr>
        <w:pStyle w:val="NoSpacing"/>
        <w:rPr>
          <w:rFonts w:cs="Times New Roman"/>
          <w:szCs w:val="24"/>
        </w:rPr>
      </w:pPr>
    </w:p>
    <w:p w14:paraId="6C7FE33A" w14:textId="77777777" w:rsidR="006051A8" w:rsidRDefault="006051A8" w:rsidP="006051A8">
      <w:pPr>
        <w:pStyle w:val="NoSpacing"/>
        <w:rPr>
          <w:rFonts w:cs="Times New Roman"/>
          <w:szCs w:val="24"/>
        </w:rPr>
      </w:pPr>
    </w:p>
    <w:p w14:paraId="013D0C41" w14:textId="77777777" w:rsidR="006051A8" w:rsidRDefault="006051A8" w:rsidP="006051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Nov.1406</w:t>
      </w:r>
      <w:r>
        <w:rPr>
          <w:rFonts w:cs="Times New Roman"/>
          <w:szCs w:val="24"/>
        </w:rPr>
        <w:tab/>
        <w:t>She was licensed for the private celebration of divine services.</w:t>
      </w:r>
    </w:p>
    <w:p w14:paraId="1E0BC78C" w14:textId="77777777" w:rsidR="006051A8" w:rsidRDefault="006051A8" w:rsidP="006051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(ibid.)</w:t>
      </w:r>
    </w:p>
    <w:p w14:paraId="44F30699" w14:textId="77777777" w:rsidR="006051A8" w:rsidRDefault="006051A8" w:rsidP="006051A8">
      <w:pPr>
        <w:pStyle w:val="NoSpacing"/>
        <w:rPr>
          <w:rFonts w:cs="Times New Roman"/>
          <w:szCs w:val="24"/>
        </w:rPr>
      </w:pPr>
    </w:p>
    <w:p w14:paraId="3A50FE87" w14:textId="77777777" w:rsidR="006051A8" w:rsidRDefault="006051A8" w:rsidP="006051A8">
      <w:pPr>
        <w:pStyle w:val="NoSpacing"/>
        <w:rPr>
          <w:rFonts w:cs="Times New Roman"/>
          <w:szCs w:val="24"/>
        </w:rPr>
      </w:pPr>
    </w:p>
    <w:p w14:paraId="5041423B" w14:textId="77777777" w:rsidR="006051A8" w:rsidRDefault="006051A8" w:rsidP="006051A8">
      <w:pPr>
        <w:pStyle w:val="NoSpacing"/>
        <w:rPr>
          <w:rFonts w:cs="Times New Roman"/>
          <w:szCs w:val="24"/>
          <w:u w:val="single"/>
        </w:rPr>
      </w:pPr>
      <w:r>
        <w:rPr>
          <w:rFonts w:cs="Times New Roman"/>
          <w:szCs w:val="24"/>
        </w:rPr>
        <w:t>19 May 2025</w:t>
      </w:r>
    </w:p>
    <w:p w14:paraId="32A6A72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75F3C" w14:textId="77777777" w:rsidR="006051A8" w:rsidRDefault="006051A8" w:rsidP="009139A6">
      <w:r>
        <w:separator/>
      </w:r>
    </w:p>
  </w:endnote>
  <w:endnote w:type="continuationSeparator" w:id="0">
    <w:p w14:paraId="507F6700" w14:textId="77777777" w:rsidR="006051A8" w:rsidRDefault="006051A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1184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6C36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E9CA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39A72" w14:textId="77777777" w:rsidR="006051A8" w:rsidRDefault="006051A8" w:rsidP="009139A6">
      <w:r>
        <w:separator/>
      </w:r>
    </w:p>
  </w:footnote>
  <w:footnote w:type="continuationSeparator" w:id="0">
    <w:p w14:paraId="69916617" w14:textId="77777777" w:rsidR="006051A8" w:rsidRDefault="006051A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EDD1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4DD6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ED78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1A8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6051A8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  <w:rsid w:val="00F93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E35ED"/>
  <w15:chartTrackingRefBased/>
  <w15:docId w15:val="{34ADF994-CE0B-4069-A2C6-90E4C0CA4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2025-05-19T20:35:00Z</dcterms:created>
  <dcterms:modified xsi:type="dcterms:W3CDTF">2025-05-19T20:37:00Z</dcterms:modified>
</cp:coreProperties>
</file>