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15D" w:rsidRDefault="001F215D" w:rsidP="001F21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DOYKE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F215D" w:rsidRDefault="001F215D" w:rsidP="001F21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215D" w:rsidRDefault="001F215D" w:rsidP="001F21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215D" w:rsidRDefault="001F215D" w:rsidP="001F21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York Castle into</w:t>
      </w:r>
    </w:p>
    <w:p w:rsidR="001F215D" w:rsidRDefault="001F215D" w:rsidP="001F21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held by the late Sir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Lutterell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F215D" w:rsidRDefault="001F215D" w:rsidP="001F21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959C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21-32)</w:t>
      </w:r>
    </w:p>
    <w:p w:rsidR="001F215D" w:rsidRDefault="001F215D" w:rsidP="001F21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215D" w:rsidRDefault="001F215D" w:rsidP="001F21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F215D" w:rsidRDefault="001F215D" w:rsidP="001F21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2015</w:t>
      </w:r>
      <w:bookmarkStart w:id="0" w:name="_GoBack"/>
      <w:bookmarkEnd w:id="0"/>
    </w:p>
    <w:sectPr w:rsidR="00DD5B8A" w:rsidRPr="001F21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15D" w:rsidRDefault="001F215D" w:rsidP="00564E3C">
      <w:pPr>
        <w:spacing w:after="0" w:line="240" w:lineRule="auto"/>
      </w:pPr>
      <w:r>
        <w:separator/>
      </w:r>
    </w:p>
  </w:endnote>
  <w:endnote w:type="continuationSeparator" w:id="0">
    <w:p w:rsidR="001F215D" w:rsidRDefault="001F215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F215D">
      <w:rPr>
        <w:rFonts w:ascii="Times New Roman" w:hAnsi="Times New Roman" w:cs="Times New Roman"/>
        <w:noProof/>
        <w:sz w:val="24"/>
        <w:szCs w:val="24"/>
      </w:rPr>
      <w:t>10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15D" w:rsidRDefault="001F215D" w:rsidP="00564E3C">
      <w:pPr>
        <w:spacing w:after="0" w:line="240" w:lineRule="auto"/>
      </w:pPr>
      <w:r>
        <w:separator/>
      </w:r>
    </w:p>
  </w:footnote>
  <w:footnote w:type="continuationSeparator" w:id="0">
    <w:p w:rsidR="001F215D" w:rsidRDefault="001F215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15D"/>
    <w:rsid w:val="001F215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B8244"/>
  <w15:chartTrackingRefBased/>
  <w15:docId w15:val="{BBA71C2A-AB46-44F2-8902-A79FF88B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F21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2015-10-10T19:17:00Z</dcterms:created>
  <dcterms:modified xsi:type="dcterms:W3CDTF">2015-10-10T19:18:00Z</dcterms:modified>
</cp:coreProperties>
</file>