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6BE" w:rsidRDefault="00F056BE" w:rsidP="00F056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DOXFORD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F056BE" w:rsidRDefault="00F056BE" w:rsidP="00F056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56BE" w:rsidRDefault="00F056BE" w:rsidP="00F056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56BE" w:rsidRDefault="00F056BE" w:rsidP="00F056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Wooler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Northumberland,</w:t>
      </w:r>
    </w:p>
    <w:p w:rsidR="00F056BE" w:rsidRDefault="00F056BE" w:rsidP="00F056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Heyron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056BE" w:rsidRDefault="00F056BE" w:rsidP="00F056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21-408)</w:t>
      </w:r>
    </w:p>
    <w:p w:rsidR="00F056BE" w:rsidRDefault="00F056BE" w:rsidP="00F056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56BE" w:rsidRDefault="00F056BE" w:rsidP="00F056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56BE" w:rsidRPr="000A0285" w:rsidRDefault="00F056BE" w:rsidP="00F056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2016</w:t>
      </w:r>
    </w:p>
    <w:p w:rsidR="006B2F86" w:rsidRPr="00F056BE" w:rsidRDefault="00F056B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F056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6BE" w:rsidRDefault="00F056BE" w:rsidP="00E71FC3">
      <w:pPr>
        <w:spacing w:after="0" w:line="240" w:lineRule="auto"/>
      </w:pPr>
      <w:r>
        <w:separator/>
      </w:r>
    </w:p>
  </w:endnote>
  <w:endnote w:type="continuationSeparator" w:id="0">
    <w:p w:rsidR="00F056BE" w:rsidRDefault="00F056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6BE" w:rsidRDefault="00F056BE" w:rsidP="00E71FC3">
      <w:pPr>
        <w:spacing w:after="0" w:line="240" w:lineRule="auto"/>
      </w:pPr>
      <w:r>
        <w:separator/>
      </w:r>
    </w:p>
  </w:footnote>
  <w:footnote w:type="continuationSeparator" w:id="0">
    <w:p w:rsidR="00F056BE" w:rsidRDefault="00F056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BE"/>
    <w:rsid w:val="00AB52E8"/>
    <w:rsid w:val="00B16D3F"/>
    <w:rsid w:val="00E71FC3"/>
    <w:rsid w:val="00EF4813"/>
    <w:rsid w:val="00F0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30EF2"/>
  <w15:chartTrackingRefBased/>
  <w15:docId w15:val="{8C2D97DB-E87A-4CD9-A2B6-2A642308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2016-06-14T20:48:00Z</dcterms:created>
  <dcterms:modified xsi:type="dcterms:W3CDTF">2016-06-14T20:51:00Z</dcterms:modified>
</cp:coreProperties>
</file>