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B8575" w14:textId="77777777" w:rsidR="00FB276A" w:rsidRDefault="00FB276A" w:rsidP="00FB27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DOXEY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0E7B9513" w14:textId="77777777" w:rsidR="00FB276A" w:rsidRDefault="00FB276A" w:rsidP="00FB27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12BCE4" w14:textId="77777777" w:rsidR="00FB276A" w:rsidRDefault="00FB276A" w:rsidP="00FB27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E53925" w14:textId="77777777" w:rsidR="00FB276A" w:rsidRDefault="00FB276A" w:rsidP="00FB27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Loughborough,</w:t>
      </w:r>
    </w:p>
    <w:p w14:paraId="7FCDEA66" w14:textId="77777777" w:rsidR="00FB276A" w:rsidRDefault="00FB276A" w:rsidP="00FB27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Leicestershire, into lands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Chaworth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9A64078" w14:textId="77777777" w:rsidR="00FB276A" w:rsidRDefault="00FB276A" w:rsidP="00FB276A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040759" w14:textId="77777777" w:rsidR="00FB276A" w:rsidRDefault="00FB276A" w:rsidP="00FB276A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p.13)</w:t>
      </w:r>
    </w:p>
    <w:p w14:paraId="279AAD50" w14:textId="77777777" w:rsidR="00FB276A" w:rsidRDefault="00FB276A" w:rsidP="00FB276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3F79094" w14:textId="77777777" w:rsidR="00FB276A" w:rsidRDefault="00FB276A" w:rsidP="00FB276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B7278A5" w14:textId="77777777" w:rsidR="00FB276A" w:rsidRPr="00370585" w:rsidRDefault="00FB276A" w:rsidP="00FB27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 July 2021</w:t>
      </w:r>
    </w:p>
    <w:p w14:paraId="7EB11375" w14:textId="718B4DF2" w:rsidR="00BA00AB" w:rsidRPr="00FB276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B27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BDD03" w14:textId="77777777" w:rsidR="00FB276A" w:rsidRDefault="00FB276A" w:rsidP="009139A6">
      <w:r>
        <w:separator/>
      </w:r>
    </w:p>
  </w:endnote>
  <w:endnote w:type="continuationSeparator" w:id="0">
    <w:p w14:paraId="655B2E34" w14:textId="77777777" w:rsidR="00FB276A" w:rsidRDefault="00FB27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DC2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36B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93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46537" w14:textId="77777777" w:rsidR="00FB276A" w:rsidRDefault="00FB276A" w:rsidP="009139A6">
      <w:r>
        <w:separator/>
      </w:r>
    </w:p>
  </w:footnote>
  <w:footnote w:type="continuationSeparator" w:id="0">
    <w:p w14:paraId="5E94DA2A" w14:textId="77777777" w:rsidR="00FB276A" w:rsidRDefault="00FB27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4BE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D0A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71A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6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B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54D48"/>
  <w15:chartTrackingRefBased/>
  <w15:docId w15:val="{E4CBA842-B211-4EED-8601-072AEAEEB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2021-07-25T19:57:00Z</dcterms:created>
  <dcterms:modified xsi:type="dcterms:W3CDTF">2021-07-25T19:58:00Z</dcterms:modified>
</cp:coreProperties>
</file>