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DDD74" w14:textId="77777777" w:rsidR="00974EC4" w:rsidRDefault="00974EC4" w:rsidP="00974E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DOWYNG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4D856D74" w14:textId="77777777" w:rsidR="00974EC4" w:rsidRDefault="00974EC4" w:rsidP="00974E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Newton by </w:t>
      </w:r>
      <w:proofErr w:type="spellStart"/>
      <w:r>
        <w:rPr>
          <w:rFonts w:cs="Times New Roman"/>
          <w:szCs w:val="24"/>
        </w:rPr>
        <w:t>Sprotborough</w:t>
      </w:r>
      <w:proofErr w:type="spellEnd"/>
      <w:r>
        <w:rPr>
          <w:rFonts w:cs="Times New Roman"/>
          <w:szCs w:val="24"/>
        </w:rPr>
        <w:t>. Rope maker.</w:t>
      </w:r>
    </w:p>
    <w:p w14:paraId="12C4CB78" w14:textId="77777777" w:rsidR="00974EC4" w:rsidRDefault="00974EC4" w:rsidP="00974EC4">
      <w:pPr>
        <w:pStyle w:val="NoSpacing"/>
        <w:rPr>
          <w:rFonts w:cs="Times New Roman"/>
          <w:szCs w:val="24"/>
        </w:rPr>
      </w:pPr>
    </w:p>
    <w:p w14:paraId="22BE6348" w14:textId="77777777" w:rsidR="00974EC4" w:rsidRDefault="00974EC4" w:rsidP="00974EC4">
      <w:pPr>
        <w:pStyle w:val="NoSpacing"/>
        <w:rPr>
          <w:rFonts w:cs="Times New Roman"/>
          <w:szCs w:val="24"/>
        </w:rPr>
      </w:pPr>
    </w:p>
    <w:p w14:paraId="7CF38CD5" w14:textId="77777777" w:rsidR="00974EC4" w:rsidRDefault="00974EC4" w:rsidP="00974E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Hastynges</w:t>
      </w:r>
      <w:proofErr w:type="spellEnd"/>
      <w:r>
        <w:rPr>
          <w:rFonts w:cs="Times New Roman"/>
          <w:szCs w:val="24"/>
        </w:rPr>
        <w:t xml:space="preserve">, esquire(q.v.), brought a plaint of debt against him and </w:t>
      </w:r>
    </w:p>
    <w:p w14:paraId="266EB2C1" w14:textId="77777777" w:rsidR="00974EC4" w:rsidRDefault="00974EC4" w:rsidP="00974E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6 others.</w:t>
      </w:r>
    </w:p>
    <w:p w14:paraId="7FCC54D3" w14:textId="77777777" w:rsidR="00974EC4" w:rsidRDefault="00974EC4" w:rsidP="00974E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F6ADF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5CDF2421" w14:textId="77777777" w:rsidR="00974EC4" w:rsidRDefault="00974EC4" w:rsidP="00974EC4">
      <w:pPr>
        <w:pStyle w:val="NoSpacing"/>
        <w:rPr>
          <w:rFonts w:cs="Times New Roman"/>
          <w:szCs w:val="24"/>
        </w:rPr>
      </w:pPr>
    </w:p>
    <w:p w14:paraId="7779DB07" w14:textId="77777777" w:rsidR="00974EC4" w:rsidRDefault="00974EC4" w:rsidP="00974EC4">
      <w:pPr>
        <w:pStyle w:val="NoSpacing"/>
        <w:rPr>
          <w:rFonts w:cs="Times New Roman"/>
          <w:szCs w:val="24"/>
        </w:rPr>
      </w:pPr>
    </w:p>
    <w:p w14:paraId="18D4A1F8" w14:textId="77777777" w:rsidR="00974EC4" w:rsidRDefault="00974EC4" w:rsidP="00974E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September 2024</w:t>
      </w:r>
    </w:p>
    <w:p w14:paraId="33D0B9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E760" w14:textId="77777777" w:rsidR="00974EC4" w:rsidRDefault="00974EC4" w:rsidP="009139A6">
      <w:r>
        <w:separator/>
      </w:r>
    </w:p>
  </w:endnote>
  <w:endnote w:type="continuationSeparator" w:id="0">
    <w:p w14:paraId="320AFB34" w14:textId="77777777" w:rsidR="00974EC4" w:rsidRDefault="00974E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3C2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FF1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037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56A715" w14:textId="77777777" w:rsidR="00974EC4" w:rsidRDefault="00974EC4" w:rsidP="009139A6">
      <w:r>
        <w:separator/>
      </w:r>
    </w:p>
  </w:footnote>
  <w:footnote w:type="continuationSeparator" w:id="0">
    <w:p w14:paraId="42FA9359" w14:textId="77777777" w:rsidR="00974EC4" w:rsidRDefault="00974E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6A9B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548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9D4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C4"/>
    <w:rsid w:val="000666E0"/>
    <w:rsid w:val="002510B7"/>
    <w:rsid w:val="00270799"/>
    <w:rsid w:val="004D43F0"/>
    <w:rsid w:val="005C130B"/>
    <w:rsid w:val="00826F5C"/>
    <w:rsid w:val="009139A6"/>
    <w:rsid w:val="009411C2"/>
    <w:rsid w:val="009448BB"/>
    <w:rsid w:val="00947624"/>
    <w:rsid w:val="00974EC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10DFD"/>
  <w15:chartTrackingRefBased/>
  <w15:docId w15:val="{7FE9FF25-1C1B-4B4A-8A07-CB1254BD5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74E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2024-09-09T15:07:00Z</dcterms:created>
  <dcterms:modified xsi:type="dcterms:W3CDTF">2024-09-09T15:07:00Z</dcterms:modified>
</cp:coreProperties>
</file>