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E6E17" w14:textId="77777777" w:rsidR="00B671ED" w:rsidRDefault="00B671ED" w:rsidP="00B671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DOWSSE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19B2281F" w14:textId="77777777" w:rsidR="00B671ED" w:rsidRDefault="00B671ED" w:rsidP="00B671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62B9F6D7" w14:textId="77777777" w:rsidR="00B671ED" w:rsidRDefault="00B671ED" w:rsidP="00B671ED">
      <w:pPr>
        <w:pStyle w:val="NoSpacing"/>
        <w:rPr>
          <w:rFonts w:cs="Times New Roman"/>
          <w:szCs w:val="24"/>
        </w:rPr>
      </w:pPr>
    </w:p>
    <w:p w14:paraId="133F7E2F" w14:textId="77777777" w:rsidR="00B671ED" w:rsidRDefault="00B671ED" w:rsidP="00B671ED">
      <w:pPr>
        <w:pStyle w:val="NoSpacing"/>
        <w:rPr>
          <w:rFonts w:cs="Times New Roman"/>
          <w:szCs w:val="24"/>
        </w:rPr>
      </w:pPr>
    </w:p>
    <w:p w14:paraId="05D89005" w14:textId="77777777" w:rsidR="00B671ED" w:rsidRDefault="00B671ED" w:rsidP="00B671ED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6019B31B" w14:textId="77777777" w:rsidR="00B671ED" w:rsidRDefault="00B671ED" w:rsidP="00B671E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4F901DA" w14:textId="77777777" w:rsidR="00B671ED" w:rsidRDefault="00B671ED" w:rsidP="00B671E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FC8E960" w14:textId="77777777" w:rsidR="00B671ED" w:rsidRDefault="00B671ED" w:rsidP="00B671ED">
      <w:pPr>
        <w:pStyle w:val="NoSpacing"/>
        <w:rPr>
          <w:rFonts w:cs="Times New Roman"/>
          <w:szCs w:val="24"/>
        </w:rPr>
      </w:pPr>
    </w:p>
    <w:p w14:paraId="09ADF845" w14:textId="77777777" w:rsidR="00B671ED" w:rsidRDefault="00B671ED" w:rsidP="00B671ED">
      <w:pPr>
        <w:pStyle w:val="NoSpacing"/>
        <w:rPr>
          <w:rFonts w:cs="Times New Roman"/>
          <w:szCs w:val="24"/>
        </w:rPr>
      </w:pPr>
    </w:p>
    <w:p w14:paraId="721A3439" w14:textId="77777777" w:rsidR="00B671ED" w:rsidRDefault="00B671ED" w:rsidP="00B671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October 2022</w:t>
      </w:r>
    </w:p>
    <w:p w14:paraId="41D07E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5A15E" w14:textId="77777777" w:rsidR="00B671ED" w:rsidRDefault="00B671ED" w:rsidP="009139A6">
      <w:r>
        <w:separator/>
      </w:r>
    </w:p>
  </w:endnote>
  <w:endnote w:type="continuationSeparator" w:id="0">
    <w:p w14:paraId="44EEA9E0" w14:textId="77777777" w:rsidR="00B671ED" w:rsidRDefault="00B671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CB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76E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2D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D1FA" w14:textId="77777777" w:rsidR="00B671ED" w:rsidRDefault="00B671ED" w:rsidP="009139A6">
      <w:r>
        <w:separator/>
      </w:r>
    </w:p>
  </w:footnote>
  <w:footnote w:type="continuationSeparator" w:id="0">
    <w:p w14:paraId="0962111A" w14:textId="77777777" w:rsidR="00B671ED" w:rsidRDefault="00B671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13A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45B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B6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E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71E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952D4"/>
  <w15:chartTrackingRefBased/>
  <w15:docId w15:val="{4DEC57D4-4BDF-4BF8-90C4-C80266BC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2022-12-06T20:42:00Z</dcterms:created>
  <dcterms:modified xsi:type="dcterms:W3CDTF">2022-12-06T20:43:00Z</dcterms:modified>
</cp:coreProperties>
</file>