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93E4A" w:rsidP="00C009D8">
      <w:pPr>
        <w:pStyle w:val="NoSpacing"/>
      </w:pPr>
      <w:r>
        <w:rPr>
          <w:u w:val="single"/>
        </w:rPr>
        <w:t>William DOWSON</w:t>
      </w:r>
      <w:r>
        <w:t xml:space="preserve">     (d.1467)</w:t>
      </w:r>
    </w:p>
    <w:p w:rsidR="00E93E4A" w:rsidRDefault="00E93E4A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Thirsk</w:t>
      </w:r>
      <w:proofErr w:type="spellEnd"/>
      <w:r>
        <w:t>. Butcher.</w:t>
      </w:r>
    </w:p>
    <w:p w:rsidR="00E93E4A" w:rsidRDefault="00E93E4A" w:rsidP="00C009D8">
      <w:pPr>
        <w:pStyle w:val="NoSpacing"/>
      </w:pPr>
    </w:p>
    <w:p w:rsidR="00E93E4A" w:rsidRDefault="00E93E4A" w:rsidP="00C009D8">
      <w:pPr>
        <w:pStyle w:val="NoSpacing"/>
      </w:pPr>
    </w:p>
    <w:p w:rsidR="00E93E4A" w:rsidRDefault="00E93E4A" w:rsidP="00E93E4A">
      <w:pPr>
        <w:pStyle w:val="NoSpacing"/>
      </w:pPr>
      <w:r>
        <w:t>24 Jan.1467</w:t>
      </w:r>
      <w:r>
        <w:tab/>
      </w:r>
      <w:r>
        <w:t>Administration of her goods and possessions was granted.  (W.Y.R. p.54)</w:t>
      </w:r>
    </w:p>
    <w:p w:rsidR="00E93E4A" w:rsidRDefault="00E93E4A" w:rsidP="00E93E4A">
      <w:pPr>
        <w:pStyle w:val="NoSpacing"/>
      </w:pPr>
    </w:p>
    <w:p w:rsidR="00E93E4A" w:rsidRDefault="00E93E4A" w:rsidP="00E93E4A">
      <w:pPr>
        <w:pStyle w:val="NoSpacing"/>
      </w:pPr>
    </w:p>
    <w:p w:rsidR="00E93E4A" w:rsidRPr="00585D17" w:rsidRDefault="00E93E4A" w:rsidP="00E93E4A">
      <w:pPr>
        <w:pStyle w:val="NoSpacing"/>
      </w:pPr>
      <w:r>
        <w:t>12 May 2014</w:t>
      </w:r>
    </w:p>
    <w:p w:rsidR="00E93E4A" w:rsidRPr="00E93E4A" w:rsidRDefault="00E93E4A" w:rsidP="00C009D8">
      <w:pPr>
        <w:pStyle w:val="NoSpacing"/>
      </w:pPr>
      <w:bookmarkStart w:id="0" w:name="_GoBack"/>
      <w:bookmarkEnd w:id="0"/>
    </w:p>
    <w:sectPr w:rsidR="00E93E4A" w:rsidRPr="00E93E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E4A" w:rsidRDefault="00E93E4A" w:rsidP="00920DE3">
      <w:pPr>
        <w:spacing w:after="0" w:line="240" w:lineRule="auto"/>
      </w:pPr>
      <w:r>
        <w:separator/>
      </w:r>
    </w:p>
  </w:endnote>
  <w:endnote w:type="continuationSeparator" w:id="0">
    <w:p w:rsidR="00E93E4A" w:rsidRDefault="00E93E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E4A" w:rsidRDefault="00E93E4A" w:rsidP="00920DE3">
      <w:pPr>
        <w:spacing w:after="0" w:line="240" w:lineRule="auto"/>
      </w:pPr>
      <w:r>
        <w:separator/>
      </w:r>
    </w:p>
  </w:footnote>
  <w:footnote w:type="continuationSeparator" w:id="0">
    <w:p w:rsidR="00E93E4A" w:rsidRDefault="00E93E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4A"/>
    <w:rsid w:val="00120749"/>
    <w:rsid w:val="00624CAE"/>
    <w:rsid w:val="00920DE3"/>
    <w:rsid w:val="00C009D8"/>
    <w:rsid w:val="00CF53C8"/>
    <w:rsid w:val="00E47068"/>
    <w:rsid w:val="00E9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2014-05-12T22:04:00Z</dcterms:created>
  <dcterms:modified xsi:type="dcterms:W3CDTF">2014-05-12T22:05:00Z</dcterms:modified>
</cp:coreProperties>
</file>