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3DACB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DOWSON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6AD806C" w14:textId="1DEB2D85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Egglestone.</w:t>
      </w:r>
    </w:p>
    <w:p w14:paraId="7924B7E7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FFEC0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CB988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2AF66F93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4B2313B9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1BB87853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ECD302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67B8D0" w14:textId="77777777" w:rsidR="00996684" w:rsidRDefault="00996684" w:rsidP="0099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6E34F4AC" w14:textId="5C29C92B" w:rsidR="00BA00AB" w:rsidRPr="0099668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966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4FB684" w14:textId="77777777" w:rsidR="00996684" w:rsidRDefault="00996684" w:rsidP="009139A6">
      <w:r>
        <w:separator/>
      </w:r>
    </w:p>
  </w:endnote>
  <w:endnote w:type="continuationSeparator" w:id="0">
    <w:p w14:paraId="0405BB26" w14:textId="77777777" w:rsidR="00996684" w:rsidRDefault="009966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8FC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A66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E7B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B6E4A" w14:textId="77777777" w:rsidR="00996684" w:rsidRDefault="00996684" w:rsidP="009139A6">
      <w:r>
        <w:separator/>
      </w:r>
    </w:p>
  </w:footnote>
  <w:footnote w:type="continuationSeparator" w:id="0">
    <w:p w14:paraId="4425FBAF" w14:textId="77777777" w:rsidR="00996684" w:rsidRDefault="009966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4A5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417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498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84"/>
    <w:rsid w:val="000666E0"/>
    <w:rsid w:val="002510B7"/>
    <w:rsid w:val="005C130B"/>
    <w:rsid w:val="00826F5C"/>
    <w:rsid w:val="009139A6"/>
    <w:rsid w:val="009448BB"/>
    <w:rsid w:val="00996684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FD848"/>
  <w15:chartTrackingRefBased/>
  <w15:docId w15:val="{966A5FEF-1D00-4FFC-88EC-CED384D0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2021-04-09T11:27:00Z</dcterms:created>
  <dcterms:modified xsi:type="dcterms:W3CDTF">2021-04-09T11:28:00Z</dcterms:modified>
</cp:coreProperties>
</file>